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D472EB" w:rsidP="00371B9E">
      <w:pPr>
        <w:rPr>
          <w:b/>
          <w:bCs/>
          <w:sz w:val="24"/>
          <w:szCs w:val="24"/>
          <w:lang w:eastAsia="pl-PL"/>
        </w:rPr>
      </w:pPr>
      <w:bookmarkStart w:id="0" w:name="_GoBack"/>
      <w:bookmarkEnd w:id="0"/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5426720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3A6A92">
        <w:t>13</w:t>
      </w:r>
      <w:r w:rsidR="00810904">
        <w:t>.0</w:t>
      </w:r>
      <w:r w:rsidR="00DC3676">
        <w:t>3</w:t>
      </w:r>
      <w:r w:rsidR="00810904">
        <w:t>.202</w:t>
      </w:r>
      <w:r w:rsidR="00DC3676">
        <w:t>6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3A6A92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Oświaty</w:t>
            </w:r>
          </w:p>
        </w:tc>
      </w:tr>
      <w:tr w:rsidR="002D4BD5" w:rsidRPr="001F462F" w:rsidTr="00C8505A">
        <w:trPr>
          <w:trHeight w:val="412"/>
        </w:trPr>
        <w:tc>
          <w:tcPr>
            <w:tcW w:w="2197" w:type="dxa"/>
            <w:vAlign w:val="center"/>
          </w:tcPr>
          <w:p w:rsidR="002D4BD5" w:rsidRPr="001F462F" w:rsidRDefault="002D4BD5" w:rsidP="002D4BD5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2D4BD5" w:rsidRPr="001F462F" w:rsidRDefault="003A6A92" w:rsidP="00DC3676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OW/8/</w:t>
            </w:r>
            <w:r w:rsidR="002D4BD5">
              <w:rPr>
                <w:rFonts w:eastAsia="Times New Roman" w:cs="Arial"/>
                <w:lang w:eastAsia="pl-PL"/>
              </w:rPr>
              <w:t>/202</w:t>
            </w:r>
            <w:r w:rsidR="00DC3676">
              <w:rPr>
                <w:rFonts w:eastAsia="Times New Roman" w:cs="Arial"/>
                <w:lang w:eastAsia="pl-PL"/>
              </w:rPr>
              <w:t>6</w:t>
            </w:r>
          </w:p>
        </w:tc>
      </w:tr>
      <w:tr w:rsidR="002D4BD5" w:rsidRPr="001F462F" w:rsidTr="00C8505A">
        <w:trPr>
          <w:trHeight w:val="418"/>
        </w:trPr>
        <w:tc>
          <w:tcPr>
            <w:tcW w:w="2197" w:type="dxa"/>
            <w:vAlign w:val="center"/>
          </w:tcPr>
          <w:p w:rsidR="002D4BD5" w:rsidRPr="001F462F" w:rsidRDefault="002D4BD5" w:rsidP="002D4BD5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2D4BD5" w:rsidRPr="001F462F" w:rsidRDefault="002D4BD5" w:rsidP="003A6A9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3A6A92">
              <w:rPr>
                <w:rFonts w:eastAsia="Times New Roman" w:cs="Arial"/>
                <w:lang w:eastAsia="pl-PL"/>
              </w:rPr>
              <w:t>planowania i rozliczeń inwestycji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3A6A92">
        <w:t>a</w:t>
      </w:r>
      <w:r w:rsidRPr="00371B9E">
        <w:t xml:space="preserve"> </w:t>
      </w:r>
      <w:r w:rsidR="003A6A92">
        <w:rPr>
          <w:color w:val="auto"/>
        </w:rPr>
        <w:t>Konrada Kasprzaka</w:t>
      </w:r>
      <w:r w:rsidRPr="00810904">
        <w:rPr>
          <w:color w:val="auto"/>
        </w:rPr>
        <w:t xml:space="preserve"> </w:t>
      </w:r>
      <w:r w:rsidRPr="00371B9E">
        <w:t>zamieszkał</w:t>
      </w:r>
      <w:r w:rsidR="003A6A92">
        <w:t>ego</w:t>
      </w:r>
      <w:r w:rsidR="002D4BD5">
        <w:t xml:space="preserve"> </w:t>
      </w:r>
      <w:r w:rsidRPr="00371B9E">
        <w:t xml:space="preserve">w </w:t>
      </w:r>
      <w:r w:rsidR="00810904">
        <w:t>Poznaniu.</w:t>
      </w:r>
      <w:r w:rsidR="008013E0">
        <w:br/>
      </w:r>
      <w:r w:rsidRPr="00371B9E">
        <w:t>Kandydat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D5C34"/>
    <w:rsid w:val="001F462F"/>
    <w:rsid w:val="002D4BD5"/>
    <w:rsid w:val="00340F8E"/>
    <w:rsid w:val="00367C1B"/>
    <w:rsid w:val="00371B9E"/>
    <w:rsid w:val="003A6A92"/>
    <w:rsid w:val="004350D9"/>
    <w:rsid w:val="0045063F"/>
    <w:rsid w:val="005A39F0"/>
    <w:rsid w:val="00677AEC"/>
    <w:rsid w:val="006B47D7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D3B24"/>
    <w:rsid w:val="00BF46B3"/>
    <w:rsid w:val="00C8505A"/>
    <w:rsid w:val="00D0125C"/>
    <w:rsid w:val="00D22622"/>
    <w:rsid w:val="00D472EB"/>
    <w:rsid w:val="00D85886"/>
    <w:rsid w:val="00DB7A1F"/>
    <w:rsid w:val="00DC3676"/>
    <w:rsid w:val="00E91107"/>
    <w:rsid w:val="00F11E7A"/>
    <w:rsid w:val="00F325F1"/>
    <w:rsid w:val="00F465E3"/>
    <w:rsid w:val="00F52104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3676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3676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0</TotalTime>
  <Pages>1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2</cp:revision>
  <cp:lastPrinted>2026-03-17T14:14:00Z</cp:lastPrinted>
  <dcterms:created xsi:type="dcterms:W3CDTF">2026-03-19T10:59:00Z</dcterms:created>
  <dcterms:modified xsi:type="dcterms:W3CDTF">2026-03-19T10:59:00Z</dcterms:modified>
</cp:coreProperties>
</file>