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F93E4" w14:textId="77777777" w:rsidR="001F462F" w:rsidRPr="005A39F0" w:rsidRDefault="00761F1B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7A8B7C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2832929" r:id="rId5"/>
        </w:object>
      </w:r>
      <w:r w:rsidR="0038427E">
        <w:rPr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14:paraId="1F0974A9" w14:textId="4BFBD397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761F1B">
        <w:t>17</w:t>
      </w:r>
      <w:r w:rsidR="008C24C7">
        <w:t>.</w:t>
      </w:r>
      <w:r w:rsidR="00B5328A">
        <w:t>0</w:t>
      </w:r>
      <w:r w:rsidR="00271FD3">
        <w:t>2</w:t>
      </w:r>
      <w:r w:rsidR="008C24C7">
        <w:t>.20</w:t>
      </w:r>
      <w:r w:rsidR="0096228A">
        <w:t>2</w:t>
      </w:r>
      <w:r w:rsidR="00B5328A">
        <w:t>6</w:t>
      </w:r>
      <w:r w:rsidR="008C24C7">
        <w:t xml:space="preserve"> r.</w:t>
      </w:r>
    </w:p>
    <w:p w14:paraId="48CD4146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271FD3" w:rsidRPr="001F462F" w14:paraId="2F9BF696" w14:textId="77777777" w:rsidTr="00271FD3">
        <w:trPr>
          <w:trHeight w:val="393"/>
        </w:trPr>
        <w:tc>
          <w:tcPr>
            <w:tcW w:w="2197" w:type="dxa"/>
            <w:vAlign w:val="center"/>
          </w:tcPr>
          <w:p w14:paraId="054DF805" w14:textId="77777777" w:rsidR="00271FD3" w:rsidRPr="001F462F" w:rsidRDefault="00271FD3" w:rsidP="00271FD3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14:paraId="71B86A25" w14:textId="6ED30997" w:rsidR="00271FD3" w:rsidRPr="006A6340" w:rsidRDefault="00271FD3" w:rsidP="00271FD3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</w:pPr>
            <w:r>
              <w:rPr>
                <w:rFonts w:eastAsia="Times New Roman" w:cs="Arial"/>
                <w:lang w:eastAsia="pl-PL"/>
              </w:rPr>
              <w:t>Wydział Zdrowia i Spraw Społecznych</w:t>
            </w:r>
          </w:p>
        </w:tc>
      </w:tr>
      <w:tr w:rsidR="00271FD3" w:rsidRPr="001F462F" w14:paraId="35C8D635" w14:textId="77777777" w:rsidTr="00271FD3">
        <w:trPr>
          <w:trHeight w:val="412"/>
        </w:trPr>
        <w:tc>
          <w:tcPr>
            <w:tcW w:w="2197" w:type="dxa"/>
            <w:vAlign w:val="center"/>
          </w:tcPr>
          <w:p w14:paraId="0D4F9317" w14:textId="77777777" w:rsidR="00271FD3" w:rsidRPr="001F462F" w:rsidRDefault="00271FD3" w:rsidP="00271FD3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37CAC21A" w14:textId="469B14D3" w:rsidR="00271FD3" w:rsidRPr="006A6340" w:rsidRDefault="00271FD3" w:rsidP="00761F1B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</w:pPr>
            <w:r>
              <w:rPr>
                <w:rFonts w:eastAsia="Times New Roman" w:cs="Arial"/>
                <w:lang w:eastAsia="pl-PL"/>
              </w:rPr>
              <w:t>ZSS/</w:t>
            </w:r>
            <w:r w:rsidR="00761F1B">
              <w:rPr>
                <w:rFonts w:eastAsia="Times New Roman" w:cs="Arial"/>
                <w:lang w:eastAsia="pl-PL"/>
              </w:rPr>
              <w:t>9</w:t>
            </w:r>
            <w:r>
              <w:rPr>
                <w:rFonts w:eastAsia="Times New Roman" w:cs="Arial"/>
                <w:lang w:eastAsia="pl-PL"/>
              </w:rPr>
              <w:t>/2026</w:t>
            </w:r>
          </w:p>
        </w:tc>
      </w:tr>
      <w:tr w:rsidR="00271FD3" w:rsidRPr="001F462F" w14:paraId="134D7DDD" w14:textId="77777777" w:rsidTr="00271FD3">
        <w:trPr>
          <w:trHeight w:val="418"/>
        </w:trPr>
        <w:tc>
          <w:tcPr>
            <w:tcW w:w="2197" w:type="dxa"/>
            <w:vAlign w:val="center"/>
          </w:tcPr>
          <w:p w14:paraId="74CE7AB4" w14:textId="77777777" w:rsidR="00271FD3" w:rsidRPr="001F462F" w:rsidRDefault="00271FD3" w:rsidP="00271FD3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2A1315C5" w14:textId="2EC7C593" w:rsidR="00271FD3" w:rsidRPr="006A6340" w:rsidRDefault="00271FD3" w:rsidP="00761F1B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761F1B">
              <w:rPr>
                <w:rFonts w:eastAsia="Times New Roman" w:cs="Arial"/>
                <w:lang w:eastAsia="pl-PL"/>
              </w:rPr>
              <w:t>komunikacji i planowania współpracy z organizacjami pozarządowymi</w:t>
            </w:r>
          </w:p>
        </w:tc>
      </w:tr>
    </w:tbl>
    <w:p w14:paraId="1EE241E2" w14:textId="6557D3DC"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</w:t>
      </w:r>
      <w:r w:rsidRPr="004501CD">
        <w:rPr>
          <w:shd w:val="clear" w:color="auto" w:fill="FFFFFF" w:themeFill="background1"/>
        </w:rPr>
        <w:t xml:space="preserve"> Pa</w:t>
      </w:r>
      <w:r w:rsidR="00761F1B">
        <w:rPr>
          <w:shd w:val="clear" w:color="auto" w:fill="FFFFFF" w:themeFill="background1"/>
        </w:rPr>
        <w:t>nią</w:t>
      </w:r>
      <w:r w:rsidR="00271FD3">
        <w:rPr>
          <w:shd w:val="clear" w:color="auto" w:fill="FFFFFF" w:themeFill="background1"/>
        </w:rPr>
        <w:t xml:space="preserve"> </w:t>
      </w:r>
      <w:r w:rsidR="00761F1B">
        <w:rPr>
          <w:shd w:val="clear" w:color="auto" w:fill="FFFFFF" w:themeFill="background1"/>
        </w:rPr>
        <w:t>Aleksandrę Kwiatkowską</w:t>
      </w:r>
      <w:r w:rsidR="0096228A">
        <w:t xml:space="preserve"> </w:t>
      </w:r>
      <w:r w:rsidR="008013E0" w:rsidRPr="008C24C7">
        <w:rPr>
          <w:color w:val="auto"/>
        </w:rPr>
        <w:t>zamieszka</w:t>
      </w:r>
      <w:r w:rsidR="002E0CDD">
        <w:rPr>
          <w:color w:val="auto"/>
        </w:rPr>
        <w:t>ł</w:t>
      </w:r>
      <w:r w:rsidR="00761F1B">
        <w:rPr>
          <w:color w:val="auto"/>
        </w:rPr>
        <w:t xml:space="preserve">ą </w:t>
      </w:r>
      <w:r w:rsidRPr="00371B9E">
        <w:t xml:space="preserve">w </w:t>
      </w:r>
      <w:r w:rsidR="008C24C7">
        <w:t>Poznaniu.</w:t>
      </w:r>
      <w:r w:rsidR="008013E0">
        <w:br/>
      </w:r>
      <w:r w:rsidR="008C24C7" w:rsidRPr="008C24C7">
        <w:rPr>
          <w:color w:val="auto"/>
        </w:rPr>
        <w:t>K</w:t>
      </w:r>
      <w:r w:rsidR="008013E0" w:rsidRPr="008C24C7">
        <w:rPr>
          <w:color w:val="auto"/>
        </w:rPr>
        <w:t>andydat</w:t>
      </w:r>
      <w:r w:rsidR="00761F1B">
        <w:rPr>
          <w:color w:val="auto"/>
        </w:rPr>
        <w:t>ka</w:t>
      </w:r>
      <w:r w:rsidRPr="008013E0">
        <w:rPr>
          <w:color w:val="FF0000"/>
        </w:rPr>
        <w:t xml:space="preserve"> </w:t>
      </w:r>
      <w:r w:rsidRPr="00371B9E">
        <w:t xml:space="preserve">w </w:t>
      </w:r>
      <w:r w:rsidR="002E0CDD">
        <w:t xml:space="preserve">oczekiwanym </w:t>
      </w:r>
      <w:r w:rsidR="00761F1B">
        <w:t xml:space="preserve">wysokim </w:t>
      </w:r>
      <w:bookmarkStart w:id="0" w:name="_GoBack"/>
      <w:bookmarkEnd w:id="0"/>
      <w:r w:rsidR="008013E0">
        <w:t>stopniu spełnił</w:t>
      </w:r>
      <w:r w:rsidR="00761F1B">
        <w:t>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14:paraId="69063039" w14:textId="77777777" w:rsidR="008C24C7" w:rsidRDefault="008C24C7" w:rsidP="008C24C7">
      <w:pPr>
        <w:spacing w:before="0" w:after="0"/>
        <w:ind w:left="3969" w:firstLine="992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14:paraId="2D74F298" w14:textId="77777777" w:rsidR="00D22622" w:rsidRDefault="001D5C34" w:rsidP="008C24C7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0E4F92"/>
    <w:rsid w:val="00166935"/>
    <w:rsid w:val="001A2378"/>
    <w:rsid w:val="001D5C34"/>
    <w:rsid w:val="001F462F"/>
    <w:rsid w:val="00271FD3"/>
    <w:rsid w:val="002E0CDD"/>
    <w:rsid w:val="00367C1B"/>
    <w:rsid w:val="00371B9E"/>
    <w:rsid w:val="0038427E"/>
    <w:rsid w:val="003E6589"/>
    <w:rsid w:val="004350D9"/>
    <w:rsid w:val="004501CD"/>
    <w:rsid w:val="00491B82"/>
    <w:rsid w:val="004E1FF3"/>
    <w:rsid w:val="005615F9"/>
    <w:rsid w:val="005A39F0"/>
    <w:rsid w:val="0064316F"/>
    <w:rsid w:val="00652706"/>
    <w:rsid w:val="00730036"/>
    <w:rsid w:val="00761F1B"/>
    <w:rsid w:val="00794403"/>
    <w:rsid w:val="007B0D69"/>
    <w:rsid w:val="007B5AAD"/>
    <w:rsid w:val="008013E0"/>
    <w:rsid w:val="0085710B"/>
    <w:rsid w:val="0086492F"/>
    <w:rsid w:val="008C24C7"/>
    <w:rsid w:val="008E1BDD"/>
    <w:rsid w:val="00923257"/>
    <w:rsid w:val="0093343F"/>
    <w:rsid w:val="0096228A"/>
    <w:rsid w:val="00B5328A"/>
    <w:rsid w:val="00BB7B24"/>
    <w:rsid w:val="00C8505A"/>
    <w:rsid w:val="00D0125C"/>
    <w:rsid w:val="00D22622"/>
    <w:rsid w:val="00D32D95"/>
    <w:rsid w:val="00D62E76"/>
    <w:rsid w:val="00D85886"/>
    <w:rsid w:val="00E0722E"/>
    <w:rsid w:val="00E1637E"/>
    <w:rsid w:val="00E35039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02E14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22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622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6228A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22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228A"/>
    <w:rPr>
      <w:rFonts w:ascii="Arial" w:hAnsi="Arial"/>
      <w:b/>
      <w:bCs/>
      <w:color w:val="000000" w:themeColor="text1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22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228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410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2868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2026-02-17T10:29:00Z</cp:lastPrinted>
  <dcterms:created xsi:type="dcterms:W3CDTF">2026-02-17T10:27:00Z</dcterms:created>
  <dcterms:modified xsi:type="dcterms:W3CDTF">2026-02-17T10:29:00Z</dcterms:modified>
</cp:coreProperties>
</file>