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462F" w:rsidRPr="005A39F0" w:rsidRDefault="00C67CDB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34137165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5E37BD">
        <w:t xml:space="preserve"> </w:t>
      </w:r>
      <w:r w:rsidR="00C67CDB">
        <w:t>04</w:t>
      </w:r>
      <w:r w:rsidR="005E37BD">
        <w:t>.0</w:t>
      </w:r>
      <w:r w:rsidR="00C67CDB">
        <w:t>3.2026</w:t>
      </w:r>
      <w:bookmarkStart w:id="0" w:name="_GoBack"/>
      <w:bookmarkEnd w:id="0"/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5E37BD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Gospodarki Komunalnej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5E37BD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GK/</w:t>
            </w:r>
            <w:r w:rsidR="00C67CDB">
              <w:rPr>
                <w:rFonts w:eastAsia="Times New Roman" w:cs="Arial"/>
                <w:lang w:eastAsia="pl-PL"/>
              </w:rPr>
              <w:t>17/2026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5E37BD" w:rsidP="00C67CDB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C67CDB">
              <w:rPr>
                <w:rFonts w:eastAsia="Times New Roman" w:cs="Arial"/>
                <w:lang w:eastAsia="pl-PL"/>
              </w:rPr>
              <w:t>infrastruktury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 xml:space="preserve">W wyniku przeprowadzonej rekrutacji na ww. stanowisko wybrano do zatrudnienia Panią </w:t>
      </w:r>
      <w:r w:rsidR="00C67CDB">
        <w:t xml:space="preserve">Małgorzatę Winiecką </w:t>
      </w:r>
      <w:r w:rsidRPr="00371B9E">
        <w:t>zamieszkałą</w:t>
      </w:r>
      <w:r w:rsidR="008013E0">
        <w:t xml:space="preserve"> </w:t>
      </w:r>
      <w:r w:rsidRPr="00371B9E">
        <w:t>w</w:t>
      </w:r>
      <w:r w:rsidR="00C67CDB">
        <w:t xml:space="preserve"> Krośnie k/ Mosiny</w:t>
      </w:r>
      <w:r w:rsidR="005E37BD">
        <w:t>.</w:t>
      </w:r>
      <w:r w:rsidR="008013E0">
        <w:br/>
      </w:r>
      <w:r w:rsidRPr="00371B9E">
        <w:t>Kandydatka</w:t>
      </w:r>
      <w:r w:rsidR="008013E0">
        <w:t xml:space="preserve"> </w:t>
      </w:r>
      <w:r w:rsidRPr="00371B9E">
        <w:t xml:space="preserve">w </w:t>
      </w:r>
      <w:r w:rsidR="008E1BDD">
        <w:t>oczekiwanym</w:t>
      </w:r>
      <w:r w:rsidR="008013E0">
        <w:t xml:space="preserve"> stopniu spełniła</w:t>
      </w:r>
      <w:r w:rsidR="008013E0" w:rsidRPr="008013E0">
        <w:rPr>
          <w:color w:val="FF0000"/>
        </w:rPr>
        <w:t xml:space="preserve">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  <w:r w:rsidR="008013E0">
        <w:br/>
      </w:r>
    </w:p>
    <w:p w:rsidR="00D22622" w:rsidRDefault="001D5C34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……………………</w:t>
      </w:r>
      <w:r w:rsidR="005E37BD">
        <w:rPr>
          <w:lang w:eastAsia="pl-PL"/>
        </w:rPr>
        <w:t>Anna Szulc</w:t>
      </w:r>
      <w:r>
        <w:rPr>
          <w:lang w:eastAsia="pl-PL"/>
        </w:rPr>
        <w:t>………</w:t>
      </w:r>
      <w:r w:rsidR="0085710B">
        <w:rPr>
          <w:lang w:eastAsia="pl-PL"/>
        </w:rPr>
        <w:t>….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E7A"/>
    <w:rsid w:val="001D5C34"/>
    <w:rsid w:val="001D6484"/>
    <w:rsid w:val="001F462F"/>
    <w:rsid w:val="00367C1B"/>
    <w:rsid w:val="00371B9E"/>
    <w:rsid w:val="004350D9"/>
    <w:rsid w:val="005A39F0"/>
    <w:rsid w:val="005E37BD"/>
    <w:rsid w:val="00730036"/>
    <w:rsid w:val="00794403"/>
    <w:rsid w:val="007B5AAD"/>
    <w:rsid w:val="008013E0"/>
    <w:rsid w:val="0085710B"/>
    <w:rsid w:val="0086492F"/>
    <w:rsid w:val="008E1BDD"/>
    <w:rsid w:val="00923257"/>
    <w:rsid w:val="00C67CDB"/>
    <w:rsid w:val="00C8505A"/>
    <w:rsid w:val="00D0125C"/>
    <w:rsid w:val="00D22622"/>
    <w:rsid w:val="00D85886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8FE9A1D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56</TotalTime>
  <Pages>1</Pages>
  <Words>67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Szulc</cp:lastModifiedBy>
  <cp:revision>9</cp:revision>
  <dcterms:created xsi:type="dcterms:W3CDTF">2024-03-11T08:40:00Z</dcterms:created>
  <dcterms:modified xsi:type="dcterms:W3CDTF">2026-03-04T12:46:00Z</dcterms:modified>
</cp:coreProperties>
</file>