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12ED2261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633C16">
        <w:t>24</w:t>
      </w:r>
      <w:r w:rsidR="00264B88">
        <w:t>.</w:t>
      </w:r>
      <w:r w:rsidR="00633C16">
        <w:t>0</w:t>
      </w:r>
      <w:r w:rsidR="00407C2A">
        <w:t>2</w:t>
      </w:r>
      <w:r w:rsidR="00264B88">
        <w:t>.202</w:t>
      </w:r>
      <w:r w:rsidR="00633C16">
        <w:t>6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780F64DE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>Wydział</w:t>
            </w:r>
            <w:r w:rsidR="00C94DB8">
              <w:rPr>
                <w:rFonts w:eastAsia="Times New Roman" w:cs="Arial"/>
                <w:b/>
                <w:bCs/>
                <w:lang w:eastAsia="pl-PL"/>
              </w:rPr>
              <w:t>/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4B707BD2" w:rsidR="001F462F" w:rsidRPr="001F462F" w:rsidRDefault="007272EA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Finansowy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5D71B3EE" w:rsidR="001F462F" w:rsidRPr="001F462F" w:rsidRDefault="007272EA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FN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 w:rsidR="00344B56">
              <w:rPr>
                <w:rFonts w:eastAsia="Times New Roman" w:cs="Arial"/>
                <w:lang w:eastAsia="pl-PL"/>
              </w:rPr>
              <w:t>2</w:t>
            </w:r>
            <w:r w:rsidR="00407C2A">
              <w:rPr>
                <w:rFonts w:eastAsia="Times New Roman" w:cs="Arial"/>
                <w:lang w:eastAsia="pl-PL"/>
              </w:rPr>
              <w:t>0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633C16">
              <w:rPr>
                <w:rFonts w:eastAsia="Times New Roman" w:cs="Arial"/>
                <w:lang w:eastAsia="pl-PL"/>
              </w:rPr>
              <w:t>6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70E6B255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407C2A">
              <w:rPr>
                <w:rFonts w:eastAsia="Times New Roman" w:cs="Arial"/>
                <w:lang w:eastAsia="pl-PL"/>
              </w:rPr>
              <w:t xml:space="preserve"> sprawozdawczości</w:t>
            </w:r>
          </w:p>
        </w:tc>
      </w:tr>
    </w:tbl>
    <w:p w14:paraId="68A97328" w14:textId="4D492820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C94DB8">
        <w:rPr>
          <w:color w:val="auto"/>
        </w:rPr>
        <w:t>wy</w:t>
      </w:r>
      <w:r w:rsidR="00721FF6">
        <w:rPr>
          <w:color w:val="auto"/>
        </w:rPr>
        <w:t xml:space="preserve">brano </w:t>
      </w:r>
      <w:r w:rsidR="00C94DB8">
        <w:rPr>
          <w:color w:val="auto"/>
        </w:rPr>
        <w:t>do zatrudnienia Pan</w:t>
      </w:r>
      <w:r w:rsidR="00407C2A">
        <w:rPr>
          <w:color w:val="auto"/>
        </w:rPr>
        <w:t>ią</w:t>
      </w:r>
      <w:r w:rsidR="007272EA">
        <w:rPr>
          <w:color w:val="auto"/>
        </w:rPr>
        <w:t xml:space="preserve"> </w:t>
      </w:r>
      <w:r w:rsidR="00C94DB8">
        <w:rPr>
          <w:color w:val="auto"/>
        </w:rPr>
        <w:t xml:space="preserve"> </w:t>
      </w:r>
      <w:bookmarkStart w:id="0" w:name="_GoBack"/>
      <w:r w:rsidR="00633C16" w:rsidRPr="00633C16">
        <w:rPr>
          <w:b/>
          <w:color w:val="auto"/>
        </w:rPr>
        <w:t>Danutę Konopnicką</w:t>
      </w:r>
      <w:r w:rsidR="00633C16">
        <w:rPr>
          <w:color w:val="auto"/>
        </w:rPr>
        <w:t xml:space="preserve"> </w:t>
      </w:r>
      <w:bookmarkEnd w:id="0"/>
      <w:r w:rsidR="00C94DB8">
        <w:rPr>
          <w:color w:val="auto"/>
        </w:rPr>
        <w:t>zamieszkał</w:t>
      </w:r>
      <w:r w:rsidR="00407C2A">
        <w:rPr>
          <w:color w:val="auto"/>
        </w:rPr>
        <w:t xml:space="preserve">ą </w:t>
      </w:r>
      <w:r w:rsidR="00C94DB8">
        <w:rPr>
          <w:color w:val="auto"/>
        </w:rPr>
        <w:t>w Poznaniu. Kandydat</w:t>
      </w:r>
      <w:r w:rsidR="00407C2A">
        <w:rPr>
          <w:color w:val="auto"/>
        </w:rPr>
        <w:t>ka</w:t>
      </w:r>
      <w:r w:rsidR="00C94DB8">
        <w:rPr>
          <w:color w:val="auto"/>
        </w:rPr>
        <w:t xml:space="preserve"> w </w:t>
      </w:r>
      <w:r w:rsidR="00633C16">
        <w:rPr>
          <w:color w:val="auto"/>
        </w:rPr>
        <w:t xml:space="preserve">wystarczającym stopniu </w:t>
      </w:r>
      <w:r w:rsidR="00C94DB8">
        <w:rPr>
          <w:color w:val="auto"/>
        </w:rPr>
        <w:t>spełnił</w:t>
      </w:r>
      <w:r w:rsidR="00407C2A">
        <w:rPr>
          <w:color w:val="auto"/>
        </w:rPr>
        <w:t>a</w:t>
      </w:r>
      <w:r w:rsidR="00C94DB8">
        <w:rPr>
          <w:color w:val="auto"/>
        </w:rPr>
        <w:t xml:space="preserve"> wymagania proponowanego stanowiska pracy. </w:t>
      </w:r>
      <w:r w:rsidR="00721FF6">
        <w:rPr>
          <w:color w:val="auto"/>
        </w:rPr>
        <w:t xml:space="preserve"> 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E493C"/>
    <w:rsid w:val="001D5C34"/>
    <w:rsid w:val="001F462F"/>
    <w:rsid w:val="00264B88"/>
    <w:rsid w:val="00344B56"/>
    <w:rsid w:val="00367C1B"/>
    <w:rsid w:val="00371B9E"/>
    <w:rsid w:val="00407C2A"/>
    <w:rsid w:val="004350D9"/>
    <w:rsid w:val="00446C3F"/>
    <w:rsid w:val="00574CCB"/>
    <w:rsid w:val="005A39F0"/>
    <w:rsid w:val="00633C16"/>
    <w:rsid w:val="00721FF6"/>
    <w:rsid w:val="007272EA"/>
    <w:rsid w:val="00730036"/>
    <w:rsid w:val="00794403"/>
    <w:rsid w:val="007B5AAD"/>
    <w:rsid w:val="008013E0"/>
    <w:rsid w:val="0085710B"/>
    <w:rsid w:val="0086492F"/>
    <w:rsid w:val="008E1BDD"/>
    <w:rsid w:val="00923257"/>
    <w:rsid w:val="009742E6"/>
    <w:rsid w:val="009A0529"/>
    <w:rsid w:val="00A37CBA"/>
    <w:rsid w:val="00AB2A26"/>
    <w:rsid w:val="00C8505A"/>
    <w:rsid w:val="00C94DB8"/>
    <w:rsid w:val="00D0125C"/>
    <w:rsid w:val="00D22622"/>
    <w:rsid w:val="00D85886"/>
    <w:rsid w:val="00E41BAF"/>
    <w:rsid w:val="00EC43D1"/>
    <w:rsid w:val="00EF187C"/>
    <w:rsid w:val="00F11E7A"/>
    <w:rsid w:val="00FC4029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68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2025-12-09T08:28:00Z</cp:lastPrinted>
  <dcterms:created xsi:type="dcterms:W3CDTF">2026-02-23T08:14:00Z</dcterms:created>
  <dcterms:modified xsi:type="dcterms:W3CDTF">2026-02-23T08:15:00Z</dcterms:modified>
</cp:coreProperties>
</file>