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98373A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34897736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327C2F">
        <w:t>13.03</w:t>
      </w:r>
      <w:r w:rsidR="0008774C">
        <w:t>.2026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731533">
        <w:trPr>
          <w:trHeight w:val="535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731533" w:rsidP="00327C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Wydział </w:t>
            </w:r>
            <w:r w:rsidR="00327C2F">
              <w:rPr>
                <w:rFonts w:eastAsia="Times New Roman" w:cs="Arial"/>
                <w:lang w:eastAsia="pl-PL"/>
              </w:rPr>
              <w:t>Gospodarki Nieruchomościami</w:t>
            </w:r>
          </w:p>
        </w:tc>
      </w:tr>
      <w:tr w:rsidR="001F462F" w:rsidRPr="001F462F" w:rsidTr="00731533">
        <w:trPr>
          <w:trHeight w:val="557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327C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GN/23</w:t>
            </w:r>
            <w:r w:rsidR="00FD31F3">
              <w:rPr>
                <w:rFonts w:eastAsia="Times New Roman" w:cs="Arial"/>
                <w:lang w:eastAsia="pl-PL"/>
              </w:rPr>
              <w:t>/2026</w:t>
            </w:r>
          </w:p>
        </w:tc>
      </w:tr>
      <w:tr w:rsidR="001F462F" w:rsidRPr="001F462F" w:rsidTr="00731533">
        <w:trPr>
          <w:trHeight w:val="551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C2713F" w:rsidP="00327C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327C2F">
              <w:rPr>
                <w:rFonts w:eastAsia="Times New Roman" w:cs="Arial"/>
                <w:lang w:eastAsia="pl-PL"/>
              </w:rPr>
              <w:t>ochrony praw właścicielskich</w:t>
            </w:r>
          </w:p>
        </w:tc>
      </w:tr>
    </w:tbl>
    <w:p w:rsidR="00DA178A" w:rsidRDefault="00DA178A" w:rsidP="00DA178A">
      <w:pPr>
        <w:spacing w:after="600"/>
        <w:contextualSpacing w:val="0"/>
      </w:pPr>
      <w:r w:rsidRPr="00371B9E">
        <w:t>W wyniku przeprowadzonej rekrutacji na ww. stanowisk</w:t>
      </w:r>
      <w:r>
        <w:t xml:space="preserve">o wybrano do </w:t>
      </w:r>
      <w:r w:rsidR="007B15A6">
        <w:t>zatrudnienia Pan</w:t>
      </w:r>
      <w:r w:rsidR="00327C2F">
        <w:t xml:space="preserve">ią Magdalenę Jagłę zamieszkałą w Poznaniu i Pana Wojciecha Juszkiewicza zamieszkałego </w:t>
      </w:r>
      <w:r w:rsidR="0098373A">
        <w:t xml:space="preserve">  </w:t>
      </w:r>
      <w:bookmarkStart w:id="0" w:name="_GoBack"/>
      <w:bookmarkEnd w:id="0"/>
      <w:r w:rsidR="00327C2F">
        <w:t>w Poznaniu.</w:t>
      </w:r>
    </w:p>
    <w:p w:rsidR="00DA178A" w:rsidRPr="00731533" w:rsidRDefault="00FD31F3" w:rsidP="00DA178A">
      <w:pPr>
        <w:spacing w:after="600"/>
        <w:contextualSpacing w:val="0"/>
      </w:pPr>
      <w:r>
        <w:rPr>
          <w:color w:val="auto"/>
        </w:rPr>
        <w:t>Kandydaci</w:t>
      </w:r>
      <w:r w:rsidR="00DA178A" w:rsidRPr="00D94B00">
        <w:rPr>
          <w:color w:val="auto"/>
        </w:rPr>
        <w:t xml:space="preserve"> w </w:t>
      </w:r>
      <w:r w:rsidR="00DA178A" w:rsidRPr="00371B9E">
        <w:t xml:space="preserve">najwyższym stopniu </w:t>
      </w:r>
      <w:r w:rsidR="00DA178A">
        <w:t>spośród innych kandydatów</w:t>
      </w:r>
      <w:r>
        <w:rPr>
          <w:color w:val="auto"/>
        </w:rPr>
        <w:t xml:space="preserve"> spełnili</w:t>
      </w:r>
      <w:r w:rsidR="00DA178A" w:rsidRPr="00731533">
        <w:rPr>
          <w:color w:val="auto"/>
        </w:rPr>
        <w:t xml:space="preserve"> </w:t>
      </w:r>
      <w:r w:rsidR="00DA178A" w:rsidRPr="00371B9E">
        <w:t xml:space="preserve">wymagania </w:t>
      </w:r>
      <w:r w:rsidR="00DA178A">
        <w:t xml:space="preserve">określone dla tego </w:t>
      </w:r>
      <w:r w:rsidR="00DA178A" w:rsidRPr="00371B9E">
        <w:t>stanowiska pracy</w:t>
      </w:r>
      <w:r w:rsidR="00DA178A"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731533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Agnieszka Krzyśka</w:t>
      </w:r>
      <w:r w:rsidR="008E1BDD">
        <w:rPr>
          <w:lang w:eastAsia="pl-PL"/>
        </w:rPr>
        <w:br/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08774C"/>
    <w:rsid w:val="001636FD"/>
    <w:rsid w:val="001669F7"/>
    <w:rsid w:val="001B5A1F"/>
    <w:rsid w:val="001D5C34"/>
    <w:rsid w:val="001F462F"/>
    <w:rsid w:val="00293355"/>
    <w:rsid w:val="00327C2F"/>
    <w:rsid w:val="00334684"/>
    <w:rsid w:val="00367C1B"/>
    <w:rsid w:val="00371B9E"/>
    <w:rsid w:val="003B41D7"/>
    <w:rsid w:val="003B74B0"/>
    <w:rsid w:val="003F2C67"/>
    <w:rsid w:val="004350D9"/>
    <w:rsid w:val="00437C1A"/>
    <w:rsid w:val="004C320F"/>
    <w:rsid w:val="005A39F0"/>
    <w:rsid w:val="006909DD"/>
    <w:rsid w:val="00730036"/>
    <w:rsid w:val="00731533"/>
    <w:rsid w:val="0073363A"/>
    <w:rsid w:val="00794403"/>
    <w:rsid w:val="007B15A6"/>
    <w:rsid w:val="007B5AAD"/>
    <w:rsid w:val="008013E0"/>
    <w:rsid w:val="0085710B"/>
    <w:rsid w:val="0086492F"/>
    <w:rsid w:val="00876AA0"/>
    <w:rsid w:val="008E1BDD"/>
    <w:rsid w:val="00923257"/>
    <w:rsid w:val="0098373A"/>
    <w:rsid w:val="00C2713F"/>
    <w:rsid w:val="00C8505A"/>
    <w:rsid w:val="00C91D8C"/>
    <w:rsid w:val="00CD1E60"/>
    <w:rsid w:val="00CD5D9D"/>
    <w:rsid w:val="00D0125C"/>
    <w:rsid w:val="00D22622"/>
    <w:rsid w:val="00D42091"/>
    <w:rsid w:val="00D85886"/>
    <w:rsid w:val="00D92E33"/>
    <w:rsid w:val="00D94B00"/>
    <w:rsid w:val="00DA178A"/>
    <w:rsid w:val="00DB57F1"/>
    <w:rsid w:val="00F05E92"/>
    <w:rsid w:val="00F11E7A"/>
    <w:rsid w:val="00F125F0"/>
    <w:rsid w:val="00FA0FA3"/>
    <w:rsid w:val="00FD28D2"/>
    <w:rsid w:val="00FD3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F8ADEFE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D1E60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D1E60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5</TotalTime>
  <Pages>1</Pages>
  <Words>79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Krzyśka</cp:lastModifiedBy>
  <cp:revision>5</cp:revision>
  <cp:lastPrinted>2026-03-13T08:02:00Z</cp:lastPrinted>
  <dcterms:created xsi:type="dcterms:W3CDTF">2026-03-13T07:58:00Z</dcterms:created>
  <dcterms:modified xsi:type="dcterms:W3CDTF">2026-03-13T08:02:00Z</dcterms:modified>
</cp:coreProperties>
</file>