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412027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4137418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5E37BD">
        <w:t xml:space="preserve"> </w:t>
      </w:r>
      <w:r w:rsidR="00C67CDB">
        <w:t>04</w:t>
      </w:r>
      <w:r w:rsidR="005E37BD">
        <w:t>.0</w:t>
      </w:r>
      <w:r w:rsidR="00C67CDB">
        <w:t>3.2026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412027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Biuro Spraw Lokalowych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412027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SL</w:t>
            </w:r>
            <w:r w:rsidR="005E37BD">
              <w:rPr>
                <w:rFonts w:eastAsia="Times New Roman" w:cs="Arial"/>
                <w:lang w:eastAsia="pl-PL"/>
              </w:rPr>
              <w:t>/</w:t>
            </w:r>
            <w:r>
              <w:rPr>
                <w:rFonts w:eastAsia="Times New Roman" w:cs="Arial"/>
                <w:lang w:eastAsia="pl-PL"/>
              </w:rPr>
              <w:t>30</w:t>
            </w:r>
            <w:r w:rsidR="00C67CDB">
              <w:rPr>
                <w:rFonts w:eastAsia="Times New Roman" w:cs="Arial"/>
                <w:lang w:eastAsia="pl-PL"/>
              </w:rPr>
              <w:t>/2026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412027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412027">
              <w:rPr>
                <w:rFonts w:eastAsia="Times New Roman" w:cs="Arial"/>
                <w:lang w:eastAsia="pl-PL"/>
              </w:rPr>
              <w:t>polityki mieszkaniowej i legislacji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Panią </w:t>
      </w:r>
      <w:r w:rsidR="00412027">
        <w:t xml:space="preserve">Agnieszkę Sobczak, </w:t>
      </w:r>
      <w:r w:rsidRPr="00371B9E">
        <w:t>zamieszkałą</w:t>
      </w:r>
      <w:r w:rsidR="008013E0">
        <w:t xml:space="preserve"> </w:t>
      </w:r>
      <w:r w:rsidRPr="00371B9E">
        <w:t>w</w:t>
      </w:r>
      <w:r w:rsidR="00412027">
        <w:t xml:space="preserve"> Poznaniu</w:t>
      </w:r>
      <w:bookmarkStart w:id="0" w:name="_GoBack"/>
      <w:bookmarkEnd w:id="0"/>
      <w:r w:rsidR="005E37BD">
        <w:t>.</w:t>
      </w:r>
      <w:r w:rsidR="008013E0">
        <w:br/>
      </w:r>
      <w:r w:rsidRPr="00371B9E">
        <w:t>Kandydatka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stopniu spełniła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:rsidR="00D22622" w:rsidRDefault="001D5C34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……………………</w:t>
      </w:r>
      <w:r w:rsidR="005E37BD">
        <w:rPr>
          <w:lang w:eastAsia="pl-PL"/>
        </w:rPr>
        <w:t>Anna Szulc</w:t>
      </w:r>
      <w:r>
        <w:rPr>
          <w:lang w:eastAsia="pl-PL"/>
        </w:rPr>
        <w:t>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D5C34"/>
    <w:rsid w:val="001D6484"/>
    <w:rsid w:val="001F462F"/>
    <w:rsid w:val="00367C1B"/>
    <w:rsid w:val="00371B9E"/>
    <w:rsid w:val="00412027"/>
    <w:rsid w:val="004350D9"/>
    <w:rsid w:val="005A39F0"/>
    <w:rsid w:val="005E37BD"/>
    <w:rsid w:val="00730036"/>
    <w:rsid w:val="00794403"/>
    <w:rsid w:val="007B5AAD"/>
    <w:rsid w:val="008013E0"/>
    <w:rsid w:val="0085710B"/>
    <w:rsid w:val="0086492F"/>
    <w:rsid w:val="008E1BDD"/>
    <w:rsid w:val="00923257"/>
    <w:rsid w:val="00C67CDB"/>
    <w:rsid w:val="00C8505A"/>
    <w:rsid w:val="00D0125C"/>
    <w:rsid w:val="00D22622"/>
    <w:rsid w:val="00D85886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BF8D504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58</TotalTime>
  <Pages>1</Pages>
  <Words>68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Szulc</cp:lastModifiedBy>
  <cp:revision>10</cp:revision>
  <dcterms:created xsi:type="dcterms:W3CDTF">2024-03-11T08:40:00Z</dcterms:created>
  <dcterms:modified xsi:type="dcterms:W3CDTF">2026-03-04T12:51:00Z</dcterms:modified>
</cp:coreProperties>
</file>