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017F64F0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7F32D0">
        <w:t>17</w:t>
      </w:r>
      <w:r w:rsidR="00264B88">
        <w:t>.0</w:t>
      </w:r>
      <w:r w:rsidR="007F32D0">
        <w:t>3</w:t>
      </w:r>
      <w:r w:rsidR="00264B88">
        <w:t>.202</w:t>
      </w:r>
      <w:r w:rsidR="009E015C">
        <w:t>6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7EC7AF1" w:rsidR="001F462F" w:rsidRPr="001F462F" w:rsidRDefault="00C94DB8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Urząd Stanu Cywilnego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692EB446" w:rsidR="001F462F" w:rsidRPr="001F462F" w:rsidRDefault="00C94DB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SC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7F32D0">
              <w:rPr>
                <w:rFonts w:eastAsia="Times New Roman" w:cs="Arial"/>
                <w:lang w:eastAsia="pl-PL"/>
              </w:rPr>
              <w:t>34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7F32D0">
              <w:rPr>
                <w:rFonts w:eastAsia="Times New Roman" w:cs="Arial"/>
                <w:lang w:eastAsia="pl-PL"/>
              </w:rPr>
              <w:t>6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0C017384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748C6">
              <w:rPr>
                <w:rFonts w:eastAsia="Times New Roman" w:cs="Arial"/>
                <w:lang w:eastAsia="pl-PL"/>
              </w:rPr>
              <w:t xml:space="preserve"> </w:t>
            </w:r>
            <w:r w:rsidR="007F32D0">
              <w:rPr>
                <w:rFonts w:eastAsia="Times New Roman" w:cs="Arial"/>
                <w:lang w:eastAsia="pl-PL"/>
              </w:rPr>
              <w:t>rejestracji stanu cywilnego</w:t>
            </w:r>
          </w:p>
        </w:tc>
      </w:tr>
    </w:tbl>
    <w:p w14:paraId="68A97328" w14:textId="4F044C5E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</w:t>
      </w:r>
      <w:r w:rsidR="009E015C">
        <w:rPr>
          <w:color w:val="auto"/>
        </w:rPr>
        <w:t xml:space="preserve"> </w:t>
      </w:r>
      <w:r w:rsidR="007748C6">
        <w:rPr>
          <w:color w:val="auto"/>
        </w:rPr>
        <w:t xml:space="preserve">Panią </w:t>
      </w:r>
      <w:r w:rsidR="007F32D0">
        <w:rPr>
          <w:color w:val="auto"/>
        </w:rPr>
        <w:t xml:space="preserve">Roksanę Rudzką-Lewandowską </w:t>
      </w:r>
      <w:r w:rsidR="007748C6">
        <w:rPr>
          <w:color w:val="auto"/>
        </w:rPr>
        <w:t>zamieszkał</w:t>
      </w:r>
      <w:r w:rsidR="009E015C">
        <w:rPr>
          <w:color w:val="auto"/>
        </w:rPr>
        <w:t>ą</w:t>
      </w:r>
      <w:r w:rsidR="007748C6">
        <w:rPr>
          <w:color w:val="auto"/>
        </w:rPr>
        <w:t xml:space="preserve"> w </w:t>
      </w:r>
      <w:r w:rsidR="007F32D0">
        <w:rPr>
          <w:color w:val="auto"/>
        </w:rPr>
        <w:t>Rokietnicy</w:t>
      </w:r>
      <w:bookmarkStart w:id="0" w:name="_GoBack"/>
      <w:bookmarkEnd w:id="0"/>
      <w:r w:rsidR="009E015C">
        <w:rPr>
          <w:color w:val="auto"/>
        </w:rPr>
        <w:t xml:space="preserve">. </w:t>
      </w:r>
      <w:r w:rsidR="00C94DB8">
        <w:rPr>
          <w:color w:val="auto"/>
        </w:rPr>
        <w:t>Kandydatk</w:t>
      </w:r>
      <w:r w:rsidR="009E015C">
        <w:rPr>
          <w:color w:val="auto"/>
        </w:rPr>
        <w:t>a</w:t>
      </w:r>
      <w:r w:rsidR="00C94DB8">
        <w:rPr>
          <w:color w:val="auto"/>
        </w:rPr>
        <w:t xml:space="preserve"> w najwyższym stopniu, </w:t>
      </w:r>
      <w:r w:rsidR="009E015C">
        <w:rPr>
          <w:color w:val="auto"/>
        </w:rPr>
        <w:t>s</w:t>
      </w:r>
      <w:r w:rsidR="00C94DB8">
        <w:rPr>
          <w:color w:val="auto"/>
        </w:rPr>
        <w:t>pośród pozostałych osób, spełnił</w:t>
      </w:r>
      <w:r w:rsidR="009E015C">
        <w:rPr>
          <w:color w:val="auto"/>
        </w:rPr>
        <w:t>a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06675"/>
    <w:rsid w:val="00191AB5"/>
    <w:rsid w:val="001D5C34"/>
    <w:rsid w:val="001F462F"/>
    <w:rsid w:val="00241BD7"/>
    <w:rsid w:val="00264B88"/>
    <w:rsid w:val="00367C1B"/>
    <w:rsid w:val="00371B9E"/>
    <w:rsid w:val="004350D9"/>
    <w:rsid w:val="00446C3F"/>
    <w:rsid w:val="00574CCB"/>
    <w:rsid w:val="005A39F0"/>
    <w:rsid w:val="00721FF6"/>
    <w:rsid w:val="00730036"/>
    <w:rsid w:val="007748C6"/>
    <w:rsid w:val="00794403"/>
    <w:rsid w:val="007B5AAD"/>
    <w:rsid w:val="007F32D0"/>
    <w:rsid w:val="008013E0"/>
    <w:rsid w:val="0085710B"/>
    <w:rsid w:val="0086492F"/>
    <w:rsid w:val="008E1BDD"/>
    <w:rsid w:val="00922184"/>
    <w:rsid w:val="00923257"/>
    <w:rsid w:val="009A0529"/>
    <w:rsid w:val="009E015C"/>
    <w:rsid w:val="00AB2A26"/>
    <w:rsid w:val="00C44DB1"/>
    <w:rsid w:val="00C47951"/>
    <w:rsid w:val="00C8505A"/>
    <w:rsid w:val="00C94DB8"/>
    <w:rsid w:val="00D0125C"/>
    <w:rsid w:val="00D22622"/>
    <w:rsid w:val="00D85886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76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2026-03-17T10:22:00Z</cp:lastPrinted>
  <dcterms:created xsi:type="dcterms:W3CDTF">2026-03-17T10:21:00Z</dcterms:created>
  <dcterms:modified xsi:type="dcterms:W3CDTF">2026-03-17T10:22:00Z</dcterms:modified>
</cp:coreProperties>
</file>