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FB2E97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663593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5E37BD">
        <w:t xml:space="preserve"> </w:t>
      </w:r>
      <w:r w:rsidR="00167C96">
        <w:t>02</w:t>
      </w:r>
      <w:r w:rsidR="005E37BD">
        <w:t>.0</w:t>
      </w:r>
      <w:r w:rsidR="00167C96">
        <w:t>4</w:t>
      </w:r>
      <w:r w:rsidR="00C67CDB">
        <w:t>.2026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167C96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Prawny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167C9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PW</w:t>
            </w:r>
            <w:r w:rsidR="005E37BD">
              <w:rPr>
                <w:rFonts w:eastAsia="Times New Roman" w:cs="Arial"/>
                <w:lang w:eastAsia="pl-PL"/>
              </w:rPr>
              <w:t>/</w:t>
            </w:r>
            <w:r>
              <w:rPr>
                <w:rFonts w:eastAsia="Times New Roman" w:cs="Arial"/>
                <w:lang w:eastAsia="pl-PL"/>
              </w:rPr>
              <w:t>41</w:t>
            </w:r>
            <w:r w:rsidR="00C67CDB">
              <w:rPr>
                <w:rFonts w:eastAsia="Times New Roman" w:cs="Arial"/>
                <w:lang w:eastAsia="pl-PL"/>
              </w:rPr>
              <w:t>/2026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167C96" w:rsidP="00167C9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aplikant radcowski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="00167C96">
        <w:t>kandydatkę, która nie przyjęła ofer</w:t>
      </w:r>
      <w:r w:rsidR="00FB2E97">
        <w:t>ty pracy</w:t>
      </w:r>
      <w:r w:rsidR="00167C96">
        <w:t>.</w:t>
      </w:r>
      <w:bookmarkStart w:id="0" w:name="_GoBack"/>
      <w:bookmarkEnd w:id="0"/>
      <w:r w:rsidR="008013E0">
        <w:br/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……………………</w:t>
      </w:r>
      <w:r w:rsidR="005E37BD">
        <w:rPr>
          <w:lang w:eastAsia="pl-PL"/>
        </w:rPr>
        <w:t>Anna Szulc</w:t>
      </w:r>
      <w:r>
        <w:rPr>
          <w:lang w:eastAsia="pl-PL"/>
        </w:rPr>
        <w:t>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67C96"/>
    <w:rsid w:val="001D5C34"/>
    <w:rsid w:val="001D6484"/>
    <w:rsid w:val="001F462F"/>
    <w:rsid w:val="00367C1B"/>
    <w:rsid w:val="00371B9E"/>
    <w:rsid w:val="004350D9"/>
    <w:rsid w:val="005472F1"/>
    <w:rsid w:val="005A39F0"/>
    <w:rsid w:val="005E37BD"/>
    <w:rsid w:val="00730036"/>
    <w:rsid w:val="00794403"/>
    <w:rsid w:val="007B5AAD"/>
    <w:rsid w:val="008013E0"/>
    <w:rsid w:val="0085710B"/>
    <w:rsid w:val="0086492F"/>
    <w:rsid w:val="008E1BDD"/>
    <w:rsid w:val="00923257"/>
    <w:rsid w:val="00C67CDB"/>
    <w:rsid w:val="00C8505A"/>
    <w:rsid w:val="00D0125C"/>
    <w:rsid w:val="00D22622"/>
    <w:rsid w:val="00D85886"/>
    <w:rsid w:val="00E366EF"/>
    <w:rsid w:val="00F11E7A"/>
    <w:rsid w:val="00FB2E97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3D949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66E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66EF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70</TotalTime>
  <Pages>1</Pages>
  <Words>50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Szulc</cp:lastModifiedBy>
  <cp:revision>14</cp:revision>
  <cp:lastPrinted>2026-03-16T13:17:00Z</cp:lastPrinted>
  <dcterms:created xsi:type="dcterms:W3CDTF">2024-03-11T08:40:00Z</dcterms:created>
  <dcterms:modified xsi:type="dcterms:W3CDTF">2026-04-02T09:53:00Z</dcterms:modified>
</cp:coreProperties>
</file>