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950"/>
        <w:gridCol w:w="938"/>
        <w:gridCol w:w="154"/>
        <w:gridCol w:w="1077"/>
        <w:gridCol w:w="981"/>
        <w:gridCol w:w="294"/>
        <w:gridCol w:w="28"/>
        <w:gridCol w:w="182"/>
        <w:gridCol w:w="499"/>
        <w:gridCol w:w="284"/>
        <w:gridCol w:w="1842"/>
        <w:gridCol w:w="709"/>
        <w:gridCol w:w="1705"/>
        <w:gridCol w:w="324"/>
      </w:tblGrid>
      <w:tr w:rsidR="00131946">
        <w:tblPrEx>
          <w:tblCellMar>
            <w:top w:w="0" w:type="dxa"/>
            <w:bottom w:w="0" w:type="dxa"/>
          </w:tblCellMar>
        </w:tblPrEx>
        <w:trPr>
          <w:trHeight w:hRule="exact" w:val="1561"/>
        </w:trPr>
        <w:tc>
          <w:tcPr>
            <w:tcW w:w="10216" w:type="dxa"/>
            <w:gridSpan w:val="15"/>
            <w:vAlign w:val="center"/>
          </w:tcPr>
          <w:p w:rsidR="00131946" w:rsidRDefault="00131946" w:rsidP="005C4C7C">
            <w:pPr>
              <w:shd w:val="clear" w:color="auto" w:fill="FFFFFF"/>
              <w:spacing w:line="280" w:lineRule="exact"/>
              <w:ind w:right="38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8" type="#_x0000_t201" style="position:absolute;left:0;text-align:left;margin-left:371.15pt;margin-top:-46.95pt;width:1.05pt;height:1.05pt;z-index:251658240" stroked="f">
                  <v:imagedata r:id="rId7" o:title=""/>
                </v:shape>
                <w:control r:id="rId8" w:name="btn_OtherForms" w:shapeid="_x0000_s1028"/>
              </w:pict>
            </w: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 id="_x0000_s1027" type="#_x0000_t201" style="position:absolute;left:0;text-align:left;margin-left:-52.25pt;margin-top:-46.95pt;width:1.05pt;height:1.05pt;z-index:251657216" stroked="f">
                  <v:imagedata r:id="rId7" o:title=""/>
                </v:shape>
                <w:control r:id="rId9" w:name="btn_Aktualizacja" w:shapeid="_x0000_s1027"/>
              </w:pict>
            </w:r>
            <w:r>
              <w:rPr>
                <w:rFonts w:ascii="Arial" w:hAnsi="Arial" w:cs="Arial"/>
                <w:b/>
                <w:color w:val="000000"/>
              </w:rPr>
              <w:t>OŚWIADCZENIE MAJĄTKOWE</w:t>
            </w:r>
          </w:p>
          <w:p w:rsidR="00131946" w:rsidRDefault="00131946" w:rsidP="005C4C7C">
            <w:pPr>
              <w:shd w:val="clear" w:color="auto" w:fill="FFFFFF"/>
              <w:spacing w:line="280" w:lineRule="exact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wójta, zastępcy wójta, sekretarza gminy, skarbnika gminy, kierownika jednostki organizacyjnej gminy,</w:t>
            </w:r>
            <w:r>
              <w:rPr>
                <w:rFonts w:ascii="Arial" w:hAnsi="Arial" w:cs="Arial"/>
                <w:b/>
                <w:color w:val="000000"/>
              </w:rPr>
              <w:br/>
            </w:r>
            <w:r>
              <w:rPr>
                <w:rFonts w:ascii="Arial" w:hAnsi="Arial" w:cs="Arial"/>
                <w:b/>
                <w:color w:val="000000"/>
                <w:spacing w:val="-1"/>
              </w:rPr>
              <w:t>osoby zarządzającej i członka organu zarządzającego gminną osobą prawną</w:t>
            </w:r>
            <w:r>
              <w:rPr>
                <w:rFonts w:ascii="Arial" w:hAnsi="Arial" w:cs="Arial"/>
                <w:b/>
                <w:color w:val="000000"/>
                <w:spacing w:val="-1"/>
              </w:rPr>
              <w:br/>
            </w:r>
            <w:r>
              <w:rPr>
                <w:rFonts w:ascii="Arial" w:hAnsi="Arial" w:cs="Arial"/>
                <w:b/>
                <w:color w:val="000000"/>
              </w:rPr>
              <w:t>oraz osoby wydającej decyzje administracyjne w imieniu wójta</w:t>
            </w:r>
            <w:r>
              <w:rPr>
                <w:rFonts w:ascii="Arial" w:hAnsi="Arial" w:cs="Arial"/>
                <w:b/>
                <w:color w:val="000000"/>
                <w:vertAlign w:val="superscript"/>
              </w:rPr>
              <w:t>1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  <w:tcBorders>
              <w:bottom w:val="dotted" w:sz="8" w:space="0" w:color="auto"/>
            </w:tcBorders>
            <w:vAlign w:val="bottom"/>
          </w:tcPr>
          <w:p w:rsidR="00131946" w:rsidRDefault="00131946" w:rsidP="001029E2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"/>
                  <w:enabled/>
                  <w:calcOnExit w:val="0"/>
                  <w:textInput>
                    <w:maxLength w:val="22"/>
                  </w:textInput>
                </w:ffData>
              </w:fldChar>
            </w:r>
            <w:bookmarkStart w:id="0" w:name="Tekst1"/>
            <w:r>
              <w:rPr>
                <w:rFonts w:ascii="Courier New" w:hAnsi="Courier New" w:cs="Arial"/>
              </w:rPr>
              <w:instrText xml:space="preserve"> FORMTEXT </w:instrText>
            </w:r>
            <w:r w:rsidR="00022D75"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bookmarkStart w:id="1" w:name="_GoBack"/>
            <w:bookmarkEnd w:id="1"/>
            <w:r w:rsidR="001029E2">
              <w:rPr>
                <w:rFonts w:ascii="Courier New" w:hAnsi="Courier New" w:cs="Arial"/>
              </w:rPr>
              <w:t>Poznań</w:t>
            </w:r>
            <w:r>
              <w:rPr>
                <w:rFonts w:ascii="Courier New" w:hAnsi="Courier New" w:cs="Arial"/>
              </w:rPr>
              <w:fldChar w:fldCharType="end"/>
            </w:r>
            <w:bookmarkEnd w:id="0"/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50" w:lineRule="exact"/>
              <w:ind w:left="-57" w:right="-57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, dnia</w:t>
            </w:r>
          </w:p>
        </w:tc>
        <w:tc>
          <w:tcPr>
            <w:tcW w:w="1705" w:type="dxa"/>
            <w:tcBorders>
              <w:bottom w:val="dotted" w:sz="8" w:space="0" w:color="auto"/>
            </w:tcBorders>
            <w:vAlign w:val="bottom"/>
          </w:tcPr>
          <w:p w:rsidR="00131946" w:rsidRDefault="00022D75" w:rsidP="00AD3A4F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="00AD3A4F">
              <w:rPr>
                <w:rFonts w:ascii="Courier New" w:hAnsi="Courier New" w:cs="Courier New"/>
              </w:rPr>
              <w:t>1</w:t>
            </w:r>
            <w:r w:rsidR="00C52205">
              <w:rPr>
                <w:rFonts w:ascii="Courier New" w:hAnsi="Courier New" w:cs="Courier New"/>
              </w:rPr>
              <w:t>9</w:t>
            </w:r>
            <w:r w:rsidR="001029E2">
              <w:rPr>
                <w:rFonts w:ascii="Courier New" w:hAnsi="Courier New" w:cs="Courier New"/>
                <w:noProof/>
              </w:rPr>
              <w:t>. 0</w:t>
            </w:r>
            <w:r w:rsidR="00AD3A4F">
              <w:rPr>
                <w:rFonts w:ascii="Courier New" w:hAnsi="Courier New" w:cs="Courier New"/>
                <w:noProof/>
              </w:rPr>
              <w:t>4</w:t>
            </w:r>
            <w:r w:rsidR="001029E2">
              <w:rPr>
                <w:rFonts w:ascii="Courier New" w:hAnsi="Courier New" w:cs="Courier New"/>
                <w:noProof/>
              </w:rPr>
              <w:t>. 20</w:t>
            </w:r>
            <w:r w:rsidR="00B4050A">
              <w:rPr>
                <w:rFonts w:ascii="Courier New" w:hAnsi="Courier New" w:cs="Courier New"/>
                <w:noProof/>
              </w:rPr>
              <w:t>2</w:t>
            </w:r>
            <w:r w:rsidR="009345B0">
              <w:rPr>
                <w:rFonts w:ascii="Courier New" w:hAnsi="Courier New" w:cs="Courier New"/>
                <w:noProof/>
              </w:rPr>
              <w:t>1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r.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b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(miejscowość)</w:t>
            </w:r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05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Arial" w:hAnsi="Arial" w:cs="Arial"/>
              </w:rPr>
            </w:pP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trHeight w:hRule="exact" w:val="4194"/>
        </w:trPr>
        <w:tc>
          <w:tcPr>
            <w:tcW w:w="10216" w:type="dxa"/>
            <w:gridSpan w:val="15"/>
            <w:tcBorders>
              <w:bottom w:val="nil"/>
            </w:tcBorders>
          </w:tcPr>
          <w:p w:rsidR="00131946" w:rsidRDefault="00131946">
            <w:pPr>
              <w:shd w:val="clear" w:color="auto" w:fill="FFFFFF"/>
              <w:spacing w:line="240" w:lineRule="exact"/>
              <w:ind w:left="23" w:right="2337" w:firstLine="119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Uwaga: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do zgodnego z prawdą, starannego i zupełnego wypełnie</w:t>
            </w:r>
            <w:r>
              <w:rPr>
                <w:rFonts w:ascii="Arial" w:hAnsi="Arial" w:cs="Arial"/>
                <w:b/>
                <w:color w:val="000000"/>
              </w:rPr>
              <w:softHyphen/>
              <w:t>nia każdej z rubryk.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Jeżeli poszczególne rubryki nie znajdują w konkretnym przypadku zastosowania, należy wpisać </w:t>
            </w:r>
            <w:r>
              <w:rPr>
                <w:rFonts w:ascii="Arial" w:hAnsi="Arial" w:cs="Arial"/>
                <w:b/>
                <w:color w:val="000000"/>
                <w:u w:val="single"/>
              </w:rPr>
              <w:t>„nie dotyczy".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określić przynależność poszczególnych składników majątkowych, dochodów i zobowiązań do majątku odrębnego i majątku objętego małżeńską wspólnością ma</w:t>
            </w:r>
            <w:r>
              <w:rPr>
                <w:rFonts w:ascii="Arial" w:hAnsi="Arial" w:cs="Arial"/>
                <w:b/>
                <w:color w:val="000000"/>
              </w:rPr>
              <w:softHyphen/>
              <w:t>jątkową.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dotyczy majątku w kraju i za granicą.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obejmuje również wierzytelności pieniężne.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 części A oświadczenia zawarte są informacje jawne, w części B zaś informacje niejawne dotyczące adre</w:t>
            </w:r>
            <w:r>
              <w:rPr>
                <w:rFonts w:ascii="Arial" w:hAnsi="Arial" w:cs="Arial"/>
                <w:b/>
                <w:color w:val="000000"/>
              </w:rPr>
              <w:softHyphen/>
              <w:t>su zamieszkania składającego oświadczenie oraz miejsca położenia nieruchomości.</w:t>
            </w:r>
          </w:p>
          <w:p w:rsidR="00131946" w:rsidRDefault="00131946">
            <w:pPr>
              <w:shd w:val="clear" w:color="auto" w:fill="FFFFFF"/>
              <w:spacing w:before="211" w:line="240" w:lineRule="exact"/>
              <w:ind w:left="-57"/>
            </w:pPr>
            <w:r>
              <w:rPr>
                <w:rFonts w:ascii="Arial" w:hAnsi="Arial" w:cs="Arial"/>
                <w:b/>
                <w:color w:val="000000"/>
              </w:rPr>
              <w:t>CZĘŚĆ A</w:t>
            </w:r>
          </w:p>
          <w:p w:rsidR="00131946" w:rsidRDefault="00131946">
            <w:pPr>
              <w:shd w:val="clear" w:color="auto" w:fill="FFFFFF"/>
              <w:spacing w:line="24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137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</w:t>
            </w:r>
            <w:bookmarkStart w:id="2" w:name="Tekst2"/>
            <w:r>
              <w:rPr>
                <w:rFonts w:ascii="Arial" w:hAnsi="Arial" w:cs="Arial"/>
                <w:color w:val="000000"/>
              </w:rPr>
              <w:t>a, niżej podpisany(a),</w:t>
            </w:r>
          </w:p>
        </w:tc>
        <w:bookmarkEnd w:id="2"/>
        <w:tc>
          <w:tcPr>
            <w:tcW w:w="8079" w:type="dxa"/>
            <w:gridSpan w:val="12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Grażyna Maria Jankowska  </w:t>
            </w:r>
            <w:r w:rsidR="00662DBF">
              <w:rPr>
                <w:rFonts w:ascii="Courier New" w:hAnsi="Courier New" w:cs="Arial"/>
              </w:rPr>
              <w:t>/</w:t>
            </w:r>
            <w:r w:rsidR="00C52205">
              <w:rPr>
                <w:rFonts w:ascii="Courier New" w:hAnsi="Courier New" w:cs="Arial"/>
              </w:rPr>
              <w:t>Leciejewska</w:t>
            </w:r>
            <w:r w:rsidR="00662DBF">
              <w:rPr>
                <w:rFonts w:ascii="Courier New" w:hAnsi="Courier New" w:cs="Arial"/>
              </w:rPr>
              <w:t>/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2137" w:type="dxa"/>
            <w:gridSpan w:val="3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079" w:type="dxa"/>
            <w:gridSpan w:val="12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(imiona i nazwisko oraz nazwisko rodowe)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199" w:type="dxa"/>
            <w:gridSpan w:val="2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urodzony(a)</w:t>
            </w:r>
          </w:p>
        </w:tc>
        <w:tc>
          <w:tcPr>
            <w:tcW w:w="4153" w:type="dxa"/>
            <w:gridSpan w:val="8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01 stycznia 1962 r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28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jc w:val="center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w</w:t>
            </w:r>
          </w:p>
        </w:tc>
        <w:tc>
          <w:tcPr>
            <w:tcW w:w="4580" w:type="dxa"/>
            <w:gridSpan w:val="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Koninie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dyrektor Przedszkola nr 131  w Poznaniu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10216" w:type="dxa"/>
            <w:gridSpan w:val="1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(miejsce zatrudnienia, stanowisko lub funkcja)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trHeight w:hRule="exact" w:val="1498"/>
        </w:trPr>
        <w:tc>
          <w:tcPr>
            <w:tcW w:w="10216" w:type="dxa"/>
            <w:gridSpan w:val="15"/>
            <w:vAlign w:val="center"/>
          </w:tcPr>
          <w:p w:rsidR="00131946" w:rsidRDefault="000A12DB" w:rsidP="000A12DB">
            <w:pPr>
              <w:shd w:val="clear" w:color="auto" w:fill="FFFFFF"/>
              <w:spacing w:before="120" w:line="300" w:lineRule="exact"/>
              <w:ind w:left="-57" w:right="-57"/>
              <w:jc w:val="both"/>
              <w:rPr>
                <w:rFonts w:ascii="Arial" w:hAnsi="Arial" w:cs="Arial"/>
              </w:rPr>
            </w:pPr>
            <w:r w:rsidRPr="000A12DB">
              <w:rPr>
                <w:rFonts w:ascii="Arial" w:hAnsi="Arial" w:cs="Arial"/>
                <w:color w:val="000000"/>
              </w:rPr>
              <w:t>po zapoznaniu się z przepisami ustawy z dnia 21 sierpnia 1997 r. o ograniczeniu prowadzenia działalności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gospodarczej przez osoby pełniące funkcje publiczne (Dz. U. z 2017 r. poz. 1393) oraz ustawy z dnia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8 marca 1990 r. o samorządzie gminnym (Dz. U. z 2017 r. poz. 1875), zgodnie z art. 24h tej ustawy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oświadczam,</w:t>
            </w:r>
            <w:r>
              <w:rPr>
                <w:rFonts w:ascii="Arial" w:hAnsi="Arial" w:cs="Arial"/>
                <w:color w:val="000000"/>
              </w:rPr>
              <w:br/>
            </w:r>
            <w:r w:rsidRPr="000A12DB">
              <w:rPr>
                <w:rFonts w:ascii="Arial" w:hAnsi="Arial" w:cs="Arial"/>
                <w:color w:val="000000"/>
              </w:rPr>
              <w:t>że posiadam wchodzące w skład małżeńskiej wspólności majątkowej lub stanowiące mój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majątek odrębny: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16" w:type="dxa"/>
            <w:gridSpan w:val="1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16" w:type="dxa"/>
            <w:gridSpan w:val="15"/>
            <w:vAlign w:val="center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Zasoby pieniężne: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853" w:type="dxa"/>
            <w:gridSpan w:val="9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</w:t>
            </w:r>
            <w:bookmarkStart w:id="3" w:name="Tekst3"/>
            <w:r>
              <w:rPr>
                <w:rFonts w:ascii="Arial" w:hAnsi="Arial" w:cs="Arial"/>
                <w:color w:val="000000"/>
              </w:rPr>
              <w:t xml:space="preserve"> środki pieniężne zgromadzone w walucie polskiej:</w:t>
            </w:r>
          </w:p>
        </w:tc>
        <w:bookmarkEnd w:id="3"/>
        <w:tc>
          <w:tcPr>
            <w:tcW w:w="5363" w:type="dxa"/>
            <w:gridSpan w:val="6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stan na 31 XII 2020 r - ROR 15155,50 </w:t>
            </w:r>
            <w:r w:rsidR="00662DBF">
              <w:rPr>
                <w:rFonts w:ascii="Courier New" w:hAnsi="Courier New" w:cs="Arial"/>
              </w:rPr>
              <w:t>z</w:t>
            </w:r>
            <w:r w:rsidR="00C52205">
              <w:rPr>
                <w:rFonts w:ascii="Courier New" w:hAnsi="Courier New" w:cs="Arial"/>
              </w:rPr>
              <w:t>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lokata 40</w:t>
            </w:r>
            <w:r w:rsidR="00662DBF">
              <w:rPr>
                <w:rFonts w:ascii="Courier New" w:hAnsi="Courier New" w:cs="Arial"/>
                <w:noProof/>
              </w:rPr>
              <w:t xml:space="preserve"> </w:t>
            </w:r>
            <w:r w:rsidR="00C52205">
              <w:rPr>
                <w:rFonts w:ascii="Courier New" w:hAnsi="Courier New" w:cs="Arial"/>
                <w:noProof/>
              </w:rPr>
              <w:t>584</w:t>
            </w:r>
            <w:r w:rsidR="00662DBF">
              <w:rPr>
                <w:rFonts w:ascii="Courier New" w:hAnsi="Courier New" w:cs="Arial"/>
                <w:noProof/>
              </w:rPr>
              <w:t>, 78</w:t>
            </w:r>
            <w:r w:rsidR="00C52205">
              <w:rPr>
                <w:rFonts w:ascii="Courier New" w:hAnsi="Courier New" w:cs="Arial"/>
                <w:noProof/>
              </w:rPr>
              <w:t xml:space="preserve"> zł PKO BP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671" w:type="dxa"/>
            <w:gridSpan w:val="8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środki pieniężne zgromadzone w walucie obcej:</w:t>
            </w:r>
          </w:p>
        </w:tc>
        <w:tc>
          <w:tcPr>
            <w:tcW w:w="5545" w:type="dxa"/>
            <w:gridSpan w:val="7"/>
            <w:tcBorders>
              <w:bottom w:val="dotted" w:sz="8" w:space="0" w:color="auto"/>
            </w:tcBorders>
            <w:vAlign w:val="bottom"/>
          </w:tcPr>
          <w:p w:rsidR="00131946" w:rsidRDefault="00022D75" w:rsidP="00ED69AE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D69AE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291" w:type="dxa"/>
            <w:gridSpan w:val="4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papiery wartościowe:</w:t>
            </w:r>
          </w:p>
        </w:tc>
        <w:tc>
          <w:tcPr>
            <w:tcW w:w="7925" w:type="dxa"/>
            <w:gridSpan w:val="11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119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981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  <w:color w:val="000000"/>
              </w:rPr>
              <w:t>na kwotę:</w:t>
            </w:r>
          </w:p>
        </w:tc>
        <w:tc>
          <w:tcPr>
            <w:tcW w:w="5867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</w:tbl>
    <w:p w:rsidR="00131946" w:rsidRDefault="00131946">
      <w:pPr>
        <w:shd w:val="clear" w:color="auto" w:fill="FFFFFF"/>
        <w:spacing w:before="20" w:line="20" w:lineRule="exact"/>
        <w:rPr>
          <w:rFonts w:ascii="Arial" w:hAnsi="Arial" w:cs="Arial"/>
          <w:b/>
          <w:bCs/>
          <w:sz w:val="2"/>
        </w:rPr>
        <w:sectPr w:rsidR="00131946">
          <w:footerReference w:type="default" r:id="rId10"/>
          <w:pgSz w:w="11906" w:h="16838"/>
          <w:pgMar w:top="964" w:right="624" w:bottom="1063" w:left="1077" w:header="708" w:footer="794" w:gutter="0"/>
          <w:cols w:space="708"/>
        </w:sectPr>
      </w:pPr>
    </w:p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264"/>
        <w:gridCol w:w="20"/>
        <w:gridCol w:w="22"/>
        <w:gridCol w:w="970"/>
        <w:gridCol w:w="38"/>
        <w:gridCol w:w="42"/>
        <w:gridCol w:w="84"/>
        <w:gridCol w:w="28"/>
        <w:gridCol w:w="14"/>
        <w:gridCol w:w="112"/>
        <w:gridCol w:w="294"/>
        <w:gridCol w:w="14"/>
        <w:gridCol w:w="182"/>
        <w:gridCol w:w="184"/>
        <w:gridCol w:w="292"/>
        <w:gridCol w:w="420"/>
        <w:gridCol w:w="422"/>
        <w:gridCol w:w="152"/>
        <w:gridCol w:w="280"/>
        <w:gridCol w:w="70"/>
        <w:gridCol w:w="322"/>
        <w:gridCol w:w="364"/>
        <w:gridCol w:w="56"/>
        <w:gridCol w:w="32"/>
        <w:gridCol w:w="38"/>
        <w:gridCol w:w="28"/>
        <w:gridCol w:w="378"/>
        <w:gridCol w:w="123"/>
        <w:gridCol w:w="101"/>
        <w:gridCol w:w="293"/>
        <w:gridCol w:w="266"/>
        <w:gridCol w:w="474"/>
        <w:gridCol w:w="170"/>
        <w:gridCol w:w="14"/>
        <w:gridCol w:w="950"/>
        <w:gridCol w:w="16"/>
        <w:gridCol w:w="126"/>
        <w:gridCol w:w="196"/>
        <w:gridCol w:w="532"/>
        <w:gridCol w:w="14"/>
        <w:gridCol w:w="817"/>
        <w:gridCol w:w="758"/>
      </w:tblGrid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0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</w:rPr>
              <w:lastRenderedPageBreak/>
              <w:t>II.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084" w:type="dxa"/>
            <w:gridSpan w:val="13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bookmarkStart w:id="4" w:name="Tekst4"/>
            <w:bookmarkStart w:id="5" w:name="Tekst5"/>
            <w:r>
              <w:rPr>
                <w:rFonts w:ascii="Arial" w:hAnsi="Arial" w:cs="Arial"/>
              </w:rPr>
              <w:t>1. Dom o powierzchni:</w:t>
            </w:r>
          </w:p>
        </w:tc>
        <w:bookmarkEnd w:id="4"/>
        <w:tc>
          <w:tcPr>
            <w:tcW w:w="1750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1" w:type="dxa"/>
            <w:gridSpan w:val="9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bookmarkEnd w:id="5"/>
        <w:tc>
          <w:tcPr>
            <w:tcW w:w="4727" w:type="dxa"/>
            <w:gridSpan w:val="1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560" w:type="dxa"/>
            <w:gridSpan w:val="1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2. Mieszkanie o powierzchni:</w:t>
            </w:r>
          </w:p>
        </w:tc>
        <w:tc>
          <w:tcPr>
            <w:tcW w:w="1666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48,8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3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tc>
          <w:tcPr>
            <w:tcW w:w="4333" w:type="dxa"/>
            <w:gridSpan w:val="12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205B6">
              <w:rPr>
                <w:rFonts w:ascii="Courier New" w:hAnsi="Courier New" w:cs="Arial"/>
              </w:rPr>
              <w:t>350 000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własnościowe prawo do lokalu</w:t>
            </w:r>
            <w:r w:rsidR="00662DBF">
              <w:rPr>
                <w:rFonts w:ascii="Courier New" w:hAnsi="Courier New" w:cs="Arial"/>
              </w:rPr>
              <w:t xml:space="preserve"> spółdzielczego</w:t>
            </w:r>
            <w:r w:rsidR="00C52205">
              <w:rPr>
                <w:rFonts w:ascii="Courier New" w:hAnsi="Courier New" w:cs="Arial"/>
              </w:rPr>
              <w:t xml:space="preserve">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Gospodarstwo rolne: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268" w:type="dxa"/>
            <w:gridSpan w:val="14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gospodarstwa:</w:t>
            </w:r>
          </w:p>
        </w:tc>
        <w:tc>
          <w:tcPr>
            <w:tcW w:w="4111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72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, powierzchnia:</w:t>
            </w:r>
          </w:p>
        </w:tc>
        <w:tc>
          <w:tcPr>
            <w:tcW w:w="2121" w:type="dxa"/>
            <w:gridSpan w:val="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56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16" w:type="dxa"/>
            <w:gridSpan w:val="3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902" w:type="dxa"/>
            <w:gridSpan w:val="1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zabudowy:</w:t>
            </w:r>
          </w:p>
        </w:tc>
        <w:tc>
          <w:tcPr>
            <w:tcW w:w="8070" w:type="dxa"/>
            <w:gridSpan w:val="3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29" w:type="dxa"/>
            <w:gridSpan w:val="3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tc>
          <w:tcPr>
            <w:tcW w:w="2443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 Inne nieruchomości: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594" w:type="dxa"/>
            <w:gridSpan w:val="10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powierzchnia:</w:t>
            </w:r>
          </w:p>
        </w:tc>
        <w:tc>
          <w:tcPr>
            <w:tcW w:w="8378" w:type="dxa"/>
            <w:gridSpan w:val="32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 xml:space="preserve">nie dotyczy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14" w:type="dxa"/>
            <w:gridSpan w:val="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58" w:type="dxa"/>
            <w:gridSpan w:val="3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F00CE6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F00CE6" w:rsidRDefault="00F00CE6" w:rsidP="007834A1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F00CE6" w:rsidRDefault="00F00CE6" w:rsidP="007834A1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F00CE6" w:rsidRDefault="00F00CE6" w:rsidP="00F00CE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57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III.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udziały w spółkach handlowych — należy podać liczbę i emitenta udziałów:</w:t>
            </w:r>
            <w:r>
              <w:rPr>
                <w:rFonts w:ascii="Arial" w:hAnsi="Arial" w:cs="Arial"/>
                <w:color w:val="FFFFFF"/>
                <w:spacing w:val="-80"/>
                <w:sz w:val="2"/>
              </w:rPr>
              <w:t xml:space="preserve"> s i g n f o r m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108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905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udziały te stanowią pakiet większy niż 10% udziałów w spółce:</w:t>
            </w:r>
          </w:p>
        </w:tc>
        <w:tc>
          <w:tcPr>
            <w:tcW w:w="4067" w:type="dxa"/>
            <w:gridSpan w:val="1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12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IV.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akcje w spółkach handlowych — należy podać liczbę i emitenta akcji: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346" w:type="dxa"/>
            <w:gridSpan w:val="29"/>
            <w:vAlign w:val="bottom"/>
          </w:tcPr>
          <w:p w:rsidR="00022D75" w:rsidRDefault="00022D75" w:rsidP="00022D75">
            <w:pPr>
              <w:shd w:val="clear" w:color="auto" w:fill="FFFFFF"/>
              <w:spacing w:after="20"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akcje te stanowią pakiet większy niż 10% akcji w spółce:</w:t>
            </w:r>
          </w:p>
        </w:tc>
        <w:tc>
          <w:tcPr>
            <w:tcW w:w="4626" w:type="dxa"/>
            <w:gridSpan w:val="13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V.</w:t>
            </w:r>
          </w:p>
        </w:tc>
      </w:tr>
      <w:tr w:rsidR="00022D75" w:rsidRPr="00C15D52">
        <w:tblPrEx>
          <w:tblCellMar>
            <w:top w:w="0" w:type="dxa"/>
            <w:bottom w:w="0" w:type="dxa"/>
          </w:tblCellMar>
        </w:tblPrEx>
        <w:trPr>
          <w:cantSplit/>
          <w:trHeight w:val="92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Nabyłem(am) (nabył mój małżonek, z wyłączeniem mienia przynależnego do jego majątku odrębnego) od Skarbu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Państwa, innej państwowej osoby prawnej, jednostek samorządu terytorialnego, ich związków, komunalnej osoby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7"/>
              </w:rPr>
            </w:pPr>
            <w:r w:rsidRPr="00C15D52">
              <w:rPr>
                <w:rFonts w:ascii="Arial" w:hAnsi="Arial" w:cs="Arial"/>
                <w:spacing w:val="-7"/>
              </w:rPr>
              <w:t>prawnej lub związku metropolitalnego następujące mienie, które podlegało zbyciu w drodze przetargu – należy podać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2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3290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opis mienia i datę nabycia, od kogo:</w:t>
            </w:r>
          </w:p>
        </w:tc>
        <w:tc>
          <w:tcPr>
            <w:tcW w:w="6418" w:type="dxa"/>
            <w:gridSpan w:val="24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F00CE6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lastRenderedPageBreak/>
              <w:br w:type="page"/>
            </w:r>
            <w:r w:rsidR="00022D75">
              <w:rPr>
                <w:rFonts w:ascii="Arial" w:hAnsi="Arial" w:cs="Arial"/>
                <w:b/>
                <w:bCs/>
                <w:color w:val="000000"/>
              </w:rPr>
              <w:t>VI.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83" w:type="dxa"/>
            <w:gridSpan w:val="3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1. Prowadzę działalność gospodarczą</w:t>
            </w:r>
            <w:r>
              <w:rPr>
                <w:rFonts w:ascii="Arial" w:hAnsi="Arial" w:cs="Arial"/>
                <w:vertAlign w:val="superscript"/>
              </w:rPr>
              <w:t>2</w:t>
            </w:r>
            <w:r>
              <w:rPr>
                <w:rFonts w:ascii="Arial" w:hAnsi="Arial" w:cs="Arial"/>
              </w:rPr>
              <w:t xml:space="preserve"> (należy podać formę prawną i przedmiot działalności):</w:t>
            </w:r>
          </w:p>
        </w:tc>
        <w:tc>
          <w:tcPr>
            <w:tcW w:w="1589" w:type="dxa"/>
            <w:gridSpan w:val="3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13" w:type="dxa"/>
            <w:gridSpan w:val="3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bookmarkStart w:id="6" w:name="Tekst12"/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bookmarkEnd w:id="6"/>
        <w:tc>
          <w:tcPr>
            <w:tcW w:w="2459" w:type="dxa"/>
            <w:gridSpan w:val="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val="4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Z</w:t>
            </w:r>
            <w:r>
              <w:rPr>
                <w:rFonts w:ascii="Arial" w:hAnsi="Arial" w:cs="Arial"/>
                <w:spacing w:val="1"/>
              </w:rPr>
              <w:t>arz</w:t>
            </w:r>
            <w:r>
              <w:rPr>
                <w:rFonts w:ascii="Arial" w:hAnsi="Arial" w:cs="Arial"/>
                <w:spacing w:val="5"/>
              </w:rPr>
              <w:t>ądzam działalnością gospodarczą lub jestem przedstawicielem, pełnomocnikiem takiej działalności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122" w:type="dxa"/>
            <w:gridSpan w:val="2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(</w:t>
            </w:r>
            <w:r>
              <w:rPr>
                <w:rFonts w:ascii="Arial" w:hAnsi="Arial" w:cs="Arial"/>
                <w:spacing w:val="1"/>
              </w:rPr>
              <w:t>na</w:t>
            </w:r>
            <w:r>
              <w:rPr>
                <w:rFonts w:ascii="Arial" w:hAnsi="Arial" w:cs="Arial"/>
              </w:rPr>
              <w:t>leży podać formę prawną i przedmiot działalności):</w:t>
            </w:r>
          </w:p>
        </w:tc>
        <w:tc>
          <w:tcPr>
            <w:tcW w:w="4850" w:type="dxa"/>
            <w:gridSpan w:val="15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63" w:type="dxa"/>
            <w:gridSpan w:val="34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09" w:type="dxa"/>
            <w:gridSpan w:val="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VII.</w:t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4744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W spółkach handlowych (nazwa, siedziba spółki):</w:t>
            </w:r>
          </w:p>
        </w:tc>
        <w:tc>
          <w:tcPr>
            <w:tcW w:w="5228" w:type="dxa"/>
            <w:gridSpan w:val="16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888" w:type="dxa"/>
            <w:gridSpan w:val="1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W spółdzielniach:</w:t>
            </w:r>
          </w:p>
        </w:tc>
        <w:tc>
          <w:tcPr>
            <w:tcW w:w="8084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4927" w:type="dxa"/>
            <w:gridSpan w:val="2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</w:t>
            </w:r>
            <w:r>
              <w:rPr>
                <w:rFonts w:ascii="Arial" w:hAnsi="Arial" w:cs="Arial"/>
                <w:color w:val="000000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</w:rPr>
              <w:t xml:space="preserve"> (od kiedy):</w:t>
            </w:r>
          </w:p>
        </w:tc>
        <w:tc>
          <w:tcPr>
            <w:tcW w:w="5294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F00CE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lastRenderedPageBreak/>
              <w:br w:type="page"/>
            </w: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3. W fundacjach prowadzących działalność gospodarczą: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131946" w:rsidRDefault="00131946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VIII.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spacing w:val="4"/>
              </w:rPr>
            </w:pPr>
            <w:r>
              <w:rPr>
                <w:rFonts w:ascii="Arial" w:hAnsi="Arial" w:cs="Arial"/>
                <w:spacing w:val="4"/>
              </w:rPr>
              <w:t>Inne dochody osiągane z tytułu zatrudnienia lub innej działalności zarobkowej lub zajęć, z podaniem kwot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980" w:type="dxa"/>
            <w:gridSpan w:val="1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bookmarkStart w:id="7" w:name="Tekst8"/>
            <w:r>
              <w:rPr>
                <w:rFonts w:ascii="Arial" w:hAnsi="Arial" w:cs="Arial"/>
              </w:rPr>
              <w:t>uzy</w:t>
            </w:r>
            <w:r>
              <w:rPr>
                <w:rFonts w:ascii="Arial" w:hAnsi="Arial" w:cs="Arial"/>
              </w:rPr>
              <w:softHyphen/>
              <w:t>skiwanych z każdego tytułu:</w:t>
            </w:r>
          </w:p>
        </w:tc>
        <w:bookmarkEnd w:id="7"/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662DBF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62DBF">
              <w:rPr>
                <w:rFonts w:ascii="Courier New" w:hAnsi="Courier New" w:cs="Arial"/>
              </w:rPr>
              <w:t>zatrudnienie  109 216,94,  inne żródła 1550,26 zł</w:t>
            </w:r>
          </w:p>
          <w:p w:rsidR="00131946" w:rsidRDefault="00662DBF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t>razem d</w:t>
            </w:r>
            <w:r w:rsidR="00022D75"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62DBF">
              <w:rPr>
                <w:rFonts w:ascii="Courier New" w:hAnsi="Courier New" w:cs="Arial"/>
              </w:rPr>
              <w:t>razem dochód: 110 767,20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IX.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Składniki mienia ruchomego o wartości powyżej 10 000 złotych (w przypadku pojazdów mechanicznych należy</w:t>
            </w:r>
          </w:p>
        </w:tc>
      </w:tr>
      <w:tr w:rsidR="00131946" w:rsidRPr="00402B4B">
        <w:tblPrEx>
          <w:tblCellMar>
            <w:top w:w="0" w:type="dxa"/>
            <w:bottom w:w="0" w:type="dxa"/>
          </w:tblCellMar>
        </w:tblPrEx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402" w:type="dxa"/>
            <w:gridSpan w:val="17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podać markę, model i rok produkcji):</w:t>
            </w:r>
          </w:p>
        </w:tc>
        <w:tc>
          <w:tcPr>
            <w:tcW w:w="6570" w:type="dxa"/>
            <w:gridSpan w:val="25"/>
            <w:tcBorders>
              <w:bottom w:val="dotted" w:sz="8" w:space="0" w:color="auto"/>
            </w:tcBorders>
            <w:vAlign w:val="bottom"/>
          </w:tcPr>
          <w:p w:rsidR="00131946" w:rsidRPr="00402B4B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  <w:lang w:val="en-US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3"/>
                  </w:textInput>
                </w:ffData>
              </w:fldChar>
            </w:r>
            <w:r w:rsidRPr="00402B4B">
              <w:rPr>
                <w:rFonts w:ascii="Courier New" w:hAnsi="Courier New" w:cs="Arial"/>
                <w:lang w:val="en-US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samochód osobowy TOYOTA AURIS  rok produkcji 2016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  <w:lang w:val="en-US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12DF3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X.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Zobowiązania pieniężne o wartości powyżej 10 000 złotych, w tym zaciągnięte kredyty i pożyczki oraz warunki,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97" w:type="dxa"/>
            <w:gridSpan w:val="40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jakich zostały udzielone (wobec kogo, w związku z jakim zdarzeniem, w jakiej wysokości):</w:t>
            </w:r>
          </w:p>
        </w:tc>
        <w:tc>
          <w:tcPr>
            <w:tcW w:w="1575" w:type="dxa"/>
            <w:gridSpan w:val="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pożyczka hipoteczna w PKO BP  - stan zadłużenia na 31.12.2020r - 61</w:t>
            </w:r>
            <w:r w:rsidR="006205B6">
              <w:rPr>
                <w:rFonts w:ascii="Courier New" w:hAnsi="Courier New" w:cs="Arial"/>
              </w:rPr>
              <w:t xml:space="preserve"> </w:t>
            </w:r>
            <w:r w:rsidR="00C52205">
              <w:rPr>
                <w:rFonts w:ascii="Courier New" w:hAnsi="Courier New" w:cs="Arial"/>
              </w:rPr>
              <w:t>546,07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510"/>
        </w:trPr>
        <w:tc>
          <w:tcPr>
            <w:tcW w:w="10221" w:type="dxa"/>
            <w:gridSpan w:val="43"/>
            <w:vAlign w:val="center"/>
          </w:tcPr>
          <w:p w:rsidR="00131946" w:rsidRDefault="00F00CE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</w:rPr>
            </w:pPr>
            <w:r>
              <w:lastRenderedPageBreak/>
              <w:br w:type="page"/>
            </w:r>
            <w:r w:rsidR="00131946">
              <w:rPr>
                <w:rFonts w:ascii="Arial" w:hAnsi="Arial" w:cs="Arial"/>
                <w:b/>
                <w:bCs/>
                <w:color w:val="000000"/>
              </w:rPr>
              <w:t>CZĘŚĆ B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895" w:type="dxa"/>
            <w:gridSpan w:val="24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bookmarkStart w:id="8" w:name="Tekst10"/>
            <w:r>
              <w:rPr>
                <w:rFonts w:ascii="Arial" w:hAnsi="Arial" w:cs="Arial"/>
                <w:color w:val="000000"/>
              </w:rPr>
              <w:t>dres zamieszkania osoby składającej oświadczenie:</w:t>
            </w:r>
          </w:p>
        </w:tc>
        <w:bookmarkEnd w:id="8"/>
        <w:tc>
          <w:tcPr>
            <w:tcW w:w="5326" w:type="dxa"/>
            <w:gridSpan w:val="1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Poznań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21" w:type="dxa"/>
            <w:gridSpan w:val="43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200"/>
        </w:trPr>
        <w:tc>
          <w:tcPr>
            <w:tcW w:w="10221" w:type="dxa"/>
            <w:gridSpan w:val="43"/>
            <w:tcBorders>
              <w:top w:val="dotted" w:sz="8" w:space="0" w:color="auto"/>
            </w:tcBorders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7904" w:type="dxa"/>
            <w:gridSpan w:val="38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Miejsce położenia nieruchomości wymienionych w punkcie II części A (adres):</w:t>
            </w:r>
          </w:p>
        </w:tc>
        <w:tc>
          <w:tcPr>
            <w:tcW w:w="2317" w:type="dxa"/>
            <w:gridSpan w:val="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8F060A" w:rsidRPr="008F060A">
              <w:rPr>
                <w:rFonts w:ascii="Courier New" w:hAnsi="Courier New" w:cs="Arial"/>
                <w:noProof/>
              </w:rPr>
              <w:tab/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bookmarkStart w:id="9" w:name="BookMark_1"/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  <w:bookmarkEnd w:id="9"/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878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after="60" w:line="30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color w:val="000000"/>
              </w:rPr>
              <w:t>Powyższe oświadczenie składam świadomy(a), iż na podstawie art. 233 § 1 Kodeksu karnego za podanie nie</w:t>
            </w:r>
            <w:r>
              <w:rPr>
                <w:rFonts w:ascii="Arial" w:hAnsi="Arial" w:cs="Arial"/>
                <w:color w:val="000000"/>
              </w:rPr>
              <w:softHyphen/>
              <w:t>prawdy lub zatajenie prawdy grozi kara pozbawienia wolności.</w:t>
            </w: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9463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bookmarkStart w:id="10" w:name="Tekst11"/>
        <w:tc>
          <w:tcPr>
            <w:tcW w:w="3620" w:type="dxa"/>
            <w:gridSpan w:val="18"/>
            <w:tcBorders>
              <w:bottom w:val="dotted" w:sz="8" w:space="0" w:color="auto"/>
            </w:tcBorders>
            <w:vAlign w:val="bottom"/>
          </w:tcPr>
          <w:p w:rsidR="00131946" w:rsidRDefault="00131946" w:rsidP="009345B0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1"/>
                  <w:enabled/>
                  <w:calcOnExit w:val="0"/>
                  <w:textInput>
                    <w:maxLength w:val="2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 w:rsidR="00022D75"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8F060A">
              <w:rPr>
                <w:rFonts w:ascii="Courier New" w:hAnsi="Courier New" w:cs="Arial"/>
                <w:noProof/>
              </w:rPr>
              <w:t>Poznań, 1</w:t>
            </w:r>
            <w:r w:rsidR="006205B6">
              <w:rPr>
                <w:rFonts w:ascii="Courier New" w:hAnsi="Courier New" w:cs="Arial"/>
                <w:noProof/>
              </w:rPr>
              <w:t>9</w:t>
            </w:r>
            <w:r w:rsidR="008F060A">
              <w:rPr>
                <w:rFonts w:ascii="Courier New" w:hAnsi="Courier New" w:cs="Arial"/>
                <w:noProof/>
              </w:rPr>
              <w:t>. 04. 20</w:t>
            </w:r>
            <w:r w:rsidR="00D468E6">
              <w:rPr>
                <w:rFonts w:ascii="Courier New" w:hAnsi="Courier New" w:cs="Arial"/>
                <w:noProof/>
              </w:rPr>
              <w:t>2</w:t>
            </w:r>
            <w:r w:rsidR="009345B0">
              <w:rPr>
                <w:rFonts w:ascii="Courier New" w:hAnsi="Courier New" w:cs="Arial"/>
                <w:noProof/>
              </w:rPr>
              <w:t>1</w:t>
            </w:r>
            <w:r w:rsidR="008F060A">
              <w:rPr>
                <w:rFonts w:ascii="Courier New" w:hAnsi="Courier New" w:cs="Arial"/>
                <w:noProof/>
              </w:rPr>
              <w:t xml:space="preserve"> r.</w:t>
            </w:r>
            <w:r w:rsidR="00F0275D">
              <w:rPr>
                <w:rFonts w:ascii="Courier New" w:hAnsi="Courier New" w:cs="Arial"/>
                <w:noProof/>
              </w:rPr>
              <w:t xml:space="preserve">      </w:t>
            </w:r>
            <w:r>
              <w:rPr>
                <w:rFonts w:ascii="Courier New" w:hAnsi="Courier New" w:cs="Arial"/>
              </w:rPr>
              <w:fldChar w:fldCharType="end"/>
            </w:r>
            <w:bookmarkEnd w:id="10"/>
          </w:p>
        </w:tc>
        <w:tc>
          <w:tcPr>
            <w:tcW w:w="2475" w:type="dxa"/>
            <w:gridSpan w:val="1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3620" w:type="dxa"/>
            <w:gridSpan w:val="18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(miejscowość, data)</w:t>
            </w:r>
          </w:p>
        </w:tc>
        <w:tc>
          <w:tcPr>
            <w:tcW w:w="2475" w:type="dxa"/>
            <w:gridSpan w:val="12"/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(podpis)</w:t>
            </w: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525" w:type="dxa"/>
            <w:gridSpan w:val="5"/>
            <w:tcBorders>
              <w:bottom w:val="single" w:sz="4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938" w:type="dxa"/>
            <w:gridSpan w:val="37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blPrEx>
          <w:tblCellMar>
            <w:top w:w="0" w:type="dxa"/>
            <w:bottom w:w="0" w:type="dxa"/>
          </w:tblCellMar>
        </w:tblPrEx>
        <w:trPr>
          <w:cantSplit/>
          <w:trHeight w:hRule="exact" w:val="1040"/>
        </w:trPr>
        <w:tc>
          <w:tcPr>
            <w:tcW w:w="10221" w:type="dxa"/>
            <w:gridSpan w:val="43"/>
            <w:tcBorders>
              <w:bottom w:val="nil"/>
            </w:tcBorders>
            <w:vAlign w:val="center"/>
          </w:tcPr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Niewłaściwe skreślić.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9" w:right="-57" w:hanging="159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pacing w:val="-1"/>
                <w:sz w:val="18"/>
              </w:rPr>
              <w:t xml:space="preserve">Nie dotyczy działalności wytwórczej w rolnictwie w zakresie produkcji roślinnej i zwierzęcej, w formie i zakresie gospodarstwa </w:t>
            </w:r>
            <w:r>
              <w:rPr>
                <w:rFonts w:ascii="Arial" w:hAnsi="Arial" w:cs="Arial"/>
                <w:color w:val="000000"/>
                <w:spacing w:val="1"/>
                <w:sz w:val="18"/>
              </w:rPr>
              <w:t>rodzinnego.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 dotyczy rad nadzorczych spółdzielni mieszkaniowych.</w:t>
            </w:r>
          </w:p>
        </w:tc>
      </w:tr>
    </w:tbl>
    <w:p w:rsidR="00131946" w:rsidRDefault="00131946">
      <w:pPr>
        <w:rPr>
          <w:sz w:val="2"/>
        </w:rPr>
      </w:pPr>
    </w:p>
    <w:sectPr w:rsidR="00131946" w:rsidSect="00022D75">
      <w:pgSz w:w="11906" w:h="16838"/>
      <w:pgMar w:top="964" w:right="624" w:bottom="937" w:left="1077" w:header="708" w:footer="7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5751" w:rsidRDefault="00105751">
      <w:r>
        <w:separator/>
      </w:r>
    </w:p>
  </w:endnote>
  <w:endnote w:type="continuationSeparator" w:id="0">
    <w:p w:rsidR="00105751" w:rsidRDefault="00105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D2E" w:rsidRDefault="00EE0D2E">
    <w:pPr>
      <w:pStyle w:val="Stopka"/>
      <w:rPr>
        <w:rFonts w:ascii="Arial" w:hAnsi="Arial"/>
        <w:sz w:val="14"/>
      </w:rPr>
    </w:pPr>
    <w:r>
      <w:rPr>
        <w:rFonts w:ascii="Arial" w:hAnsi="Arial"/>
        <w:sz w:val="14"/>
      </w:rPr>
      <w:t>© www.signform.pl Sp. z o.o., producent aktywnych formularzy, e-mail: biuro@signform.pl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5751" w:rsidRDefault="00105751">
      <w:r>
        <w:separator/>
      </w:r>
    </w:p>
  </w:footnote>
  <w:footnote w:type="continuationSeparator" w:id="0">
    <w:p w:rsidR="00105751" w:rsidRDefault="001057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EB665F"/>
    <w:multiLevelType w:val="singleLevel"/>
    <w:tmpl w:val="4A0403EC"/>
    <w:lvl w:ilvl="0">
      <w:start w:val="1"/>
      <w:numFmt w:val="decimal"/>
      <w:lvlText w:val="%1."/>
      <w:legacy w:legacy="1" w:legacySpace="0" w:legacyIndent="216"/>
      <w:lvlJc w:val="left"/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B0"/>
    <w:rsid w:val="00022D75"/>
    <w:rsid w:val="000A12DB"/>
    <w:rsid w:val="000E711A"/>
    <w:rsid w:val="001029E2"/>
    <w:rsid w:val="00105751"/>
    <w:rsid w:val="00131946"/>
    <w:rsid w:val="00135DD9"/>
    <w:rsid w:val="00163A48"/>
    <w:rsid w:val="00165F7A"/>
    <w:rsid w:val="00175B27"/>
    <w:rsid w:val="00176966"/>
    <w:rsid w:val="002644F2"/>
    <w:rsid w:val="002E2324"/>
    <w:rsid w:val="00326051"/>
    <w:rsid w:val="003709BC"/>
    <w:rsid w:val="00382C4A"/>
    <w:rsid w:val="00393103"/>
    <w:rsid w:val="003D4F28"/>
    <w:rsid w:val="00402B4B"/>
    <w:rsid w:val="00487335"/>
    <w:rsid w:val="004F036A"/>
    <w:rsid w:val="00565D40"/>
    <w:rsid w:val="005B1FDE"/>
    <w:rsid w:val="005C4C7C"/>
    <w:rsid w:val="006205B6"/>
    <w:rsid w:val="00662DBF"/>
    <w:rsid w:val="00745DD4"/>
    <w:rsid w:val="007834A1"/>
    <w:rsid w:val="0083773B"/>
    <w:rsid w:val="008A1D44"/>
    <w:rsid w:val="008F060A"/>
    <w:rsid w:val="00912DF3"/>
    <w:rsid w:val="009345B0"/>
    <w:rsid w:val="00A060B0"/>
    <w:rsid w:val="00A075EA"/>
    <w:rsid w:val="00A17F17"/>
    <w:rsid w:val="00A67B0A"/>
    <w:rsid w:val="00AB013C"/>
    <w:rsid w:val="00AD3A4F"/>
    <w:rsid w:val="00B3106D"/>
    <w:rsid w:val="00B4050A"/>
    <w:rsid w:val="00B865F7"/>
    <w:rsid w:val="00C15D52"/>
    <w:rsid w:val="00C52205"/>
    <w:rsid w:val="00C722F5"/>
    <w:rsid w:val="00C936D6"/>
    <w:rsid w:val="00D40765"/>
    <w:rsid w:val="00D468E6"/>
    <w:rsid w:val="00E0511B"/>
    <w:rsid w:val="00E46FF1"/>
    <w:rsid w:val="00E503B1"/>
    <w:rsid w:val="00E918A7"/>
    <w:rsid w:val="00E96229"/>
    <w:rsid w:val="00ED69AE"/>
    <w:rsid w:val="00EE0D2E"/>
    <w:rsid w:val="00F00CE6"/>
    <w:rsid w:val="00F0275D"/>
    <w:rsid w:val="00F549AD"/>
    <w:rsid w:val="00FB5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21345ACA-B70A-4483-8F95-55390E25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205B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205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curb\AppData\Local\Temp\TEMP.7859_0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TEMP.7859_0</Template>
  <TotalTime>0</TotalTime>
  <Pages>5</Pages>
  <Words>1242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 wójta, zastępcy wójta, sekretarza gminy, skarbnika gminy, kierownika jednostki organizacyjnej gminy,osoby zarządzającej i członka organu zarządzającego gminną osobą prawnąoraz osoby wydającej decyzje administracyjne w imieniu wójta</vt:lpstr>
    </vt:vector>
  </TitlesOfParts>
  <Company>www.SignForm.pl Sp. z o.o.</Company>
  <LinksUpToDate>false</LinksUpToDate>
  <CharactersWithSpaces>8682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 wójta, zastępcy wójta, sekretarza gminy, skarbnika gminy, kierownika jednostki organizacyjnej gminy,osoby zarządzającej i członka organu zarządzającego gminną osobą prawnąoraz osoby wydającej decyzje administracyjne w imieniu wójta</dc:title>
  <dc:subject/>
  <dc:creator>lucurb</dc:creator>
  <cp:keywords/>
  <dc:description>Dz.U. 2017, poz. 2020 (załącznik 2)</dc:description>
  <cp:lastModifiedBy>ComRaid</cp:lastModifiedBy>
  <cp:revision>2</cp:revision>
  <cp:lastPrinted>2021-04-16T12:23:00Z</cp:lastPrinted>
  <dcterms:created xsi:type="dcterms:W3CDTF">2021-04-23T10:56:00Z</dcterms:created>
  <dcterms:modified xsi:type="dcterms:W3CDTF">2021-04-23T10:56:00Z</dcterms:modified>
  <cp:category>Oświadczenia majątkowe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D_Doc">
    <vt:lpwstr>3986</vt:lpwstr>
  </property>
</Properties>
</file>